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25B" w:rsidRDefault="00854275" w:rsidP="0064625B">
      <w:pPr>
        <w:jc w:val="center"/>
      </w:pPr>
      <w:r w:rsidRPr="005B412D"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62FC4E1" wp14:editId="01A0CAD4">
                <wp:simplePos x="0" y="0"/>
                <wp:positionH relativeFrom="column">
                  <wp:posOffset>-513715</wp:posOffset>
                </wp:positionH>
                <wp:positionV relativeFrom="paragraph">
                  <wp:posOffset>257175</wp:posOffset>
                </wp:positionV>
                <wp:extent cx="8324850" cy="862965"/>
                <wp:effectExtent l="57150" t="57150" r="76200" b="8953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0" cy="862965"/>
                          <a:chOff x="0" y="0"/>
                          <a:chExt cx="7991475" cy="86296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 flipH="1" flipV="1">
                            <a:off x="0" y="0"/>
                            <a:ext cx="1373041" cy="838200"/>
                          </a:xfrm>
                          <a:prstGeom prst="line">
                            <a:avLst/>
                          </a:prstGeom>
                          <a:solidFill>
                            <a:srgbClr val="7C2128"/>
                          </a:solidFill>
                          <a:ln w="63500">
                            <a:solidFill>
                              <a:srgbClr val="16274E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ight Triangle 35"/>
                        <wps:cNvSpPr/>
                        <wps:spPr>
                          <a:xfrm>
                            <a:off x="104775" y="104775"/>
                            <a:ext cx="1266825" cy="758190"/>
                          </a:xfrm>
                          <a:prstGeom prst="rtTriangle">
                            <a:avLst/>
                          </a:prstGeom>
                          <a:solidFill>
                            <a:srgbClr val="00337F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Straight Connector 36"/>
                        <wps:cNvCnPr/>
                        <wps:spPr>
                          <a:xfrm>
                            <a:off x="1371600" y="838200"/>
                            <a:ext cx="6619875" cy="0"/>
                          </a:xfrm>
                          <a:prstGeom prst="line">
                            <a:avLst/>
                          </a:prstGeom>
                          <a:solidFill>
                            <a:srgbClr val="7C2128"/>
                          </a:solidFill>
                          <a:ln w="63500">
                            <a:solidFill>
                              <a:srgbClr val="16274E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CBDA0E" id="Group 33" o:spid="_x0000_s1026" style="position:absolute;margin-left:-40.45pt;margin-top:20.25pt;width:655.5pt;height:67.95pt;z-index:251764736;mso-width-relative:margin" coordsize="79914,8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">
                <v:line id="Straight Connector 34" o:spid="_x0000_s1027" style="position:absolute;flip:x y;visibility:visible;mso-wrap-style:square" from="0,0" to="13730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WTuMMAAADbAAAADwAAAGRycy9kb3ducmV2LnhtbESP0WrCQBRE3wv+w3ILvpRmoxUp0VWC&#10;EPBFS2M+4JK9JqHZuzG7ifHv3UKhj8PMnGG2+8m0YqTeNZYVLKIYBHFpdcOVguKSvX+CcB5ZY2uZ&#10;FDzIwX43e9liou2dv2nMfSUChF2CCmrvu0RKV9Zk0EW2Iw7e1fYGfZB9JXWP9wA3rVzG8VoabDgs&#10;1NjRoabyJx+Mgq9Cr9JOn974IMss9bfzOBWDUvPXKd2A8DT5//Bf+6gVfKzg90v4AXL3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1k7jDAAAA2wAAAA8AAAAAAAAAAAAA&#10;AAAAoQIAAGRycy9kb3ducmV2LnhtbFBLBQYAAAAABAAEAPkAAACRAwAAAAA=&#10;" filled="t" fillcolor="#7c2128" strokecolor="#16274e" strokeweight="5pt">
                  <v:shadow on="t" color="black" opacity="26214f" origin="-.5,-.5" offset=".74836mm,.74836mm"/>
                </v:lin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35" o:spid="_x0000_s1028" type="#_x0000_t6" style="position:absolute;left:1047;top:1047;width:12669;height:7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Yg8QA&#10;AADbAAAADwAAAGRycy9kb3ducmV2LnhtbESP3WrCQBSE7wu+w3IE7+pGRZHoKioKrVDBX7w8ZI9J&#10;MHs2ZLdJ+vZuodDLYWa+YebL1hSipsrllhUM+hEI4sTqnFMFl/PufQrCeWSNhWVS8EMOlovO2xxj&#10;bRs+Un3yqQgQdjEqyLwvYyldkpFB17clcfAetjLog6xSqStsAtwUchhFE2kw57CQYUmbjJLn6dso&#10;mKz3m93nuEm2q+ulLg9f9vYs7kr1uu1qBsJT6//Df+0PrWA0ht8v4Qf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aGIPEAAAA2wAAAA8AAAAAAAAAAAAAAAAAmAIAAGRycy9k&#10;b3ducmV2LnhtbFBLBQYAAAAABAAEAPUAAACJAwAAAAA=&#10;" fillcolor="#00337f" stroked="f">
                  <v:shadow on="t" color="black" opacity="0" origin=",.5" offset="0,.63889mm"/>
                </v:shape>
                <v:line id="Straight Connector 36" o:spid="_x0000_s1029" style="position:absolute;visibility:visible;mso-wrap-style:square" from="13716,8382" to="79914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kcIcEAAADbAAAADwAAAGRycy9kb3ducmV2LnhtbESPT4vCMBTE7wt+h/AEL4sm2wWRahQR&#10;BPHmf4+P5tkWm5fSZG399htB8DjMzG+Y2aKzlXhQ40vHGn5GCgRx5kzJuYbjYT2cgPAB2WDlmDQ8&#10;ycNi3vuaYWpcyzt67EMuIoR9ihqKEOpUSp8VZNGPXE0cvZtrLIYom1yaBtsIt5VMlBpLiyXHhQJr&#10;WhWU3fd/VsMmu8pTl2wv2J6Vqg/J+luWldaDfrecggjUhU/43d4YDb9jeH2JP0D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RwhwQAAANsAAAAPAAAAAAAAAAAAAAAA&#10;AKECAABkcnMvZG93bnJldi54bWxQSwUGAAAAAAQABAD5AAAAjwMAAAAA&#10;" filled="t" fillcolor="#7c2128" strokecolor="#16274e" strokeweight="5pt">
                  <v:shadow on="t" color="black" opacity="24903f" origin=",.5" offset="0,.55556mm"/>
                </v:line>
              </v:group>
            </w:pict>
          </mc:Fallback>
        </mc:AlternateContent>
      </w:r>
      <w:r w:rsidR="0038636A" w:rsidRPr="005B412D"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775BA58" wp14:editId="4A7A6A5B">
                <wp:simplePos x="0" y="0"/>
                <wp:positionH relativeFrom="column">
                  <wp:posOffset>1000125</wp:posOffset>
                </wp:positionH>
                <wp:positionV relativeFrom="paragraph">
                  <wp:posOffset>-95250</wp:posOffset>
                </wp:positionV>
                <wp:extent cx="6410325" cy="12573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36A" w:rsidRPr="00854275" w:rsidRDefault="0038636A" w:rsidP="005B412D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5B412D" w:rsidRPr="00854275" w:rsidRDefault="0038636A" w:rsidP="005B412D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854275">
                              <w:rPr>
                                <w:rFonts w:ascii="Segoe UI" w:hAnsi="Segoe UI" w:cs="Segoe UI"/>
                                <w:color w:val="FFFFFF" w:themeColor="background1"/>
                                <w:sz w:val="72"/>
                                <w:szCs w:val="72"/>
                              </w:rPr>
                              <w:t>SBDC Business Plan Outline</w:t>
                            </w:r>
                          </w:p>
                          <w:p w:rsidR="005B412D" w:rsidRPr="00854275" w:rsidRDefault="005B412D" w:rsidP="005B412D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38636A" w:rsidRDefault="0038636A" w:rsidP="005B412D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</w:p>
                          <w:p w:rsidR="005B412D" w:rsidRPr="00854275" w:rsidRDefault="005B412D" w:rsidP="0038636A">
                            <w:pPr>
                              <w:pStyle w:val="Heading2"/>
                              <w:ind w:left="0"/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54275">
                              <w:rPr>
                                <w:rFonts w:ascii="Segoe UI" w:hAnsi="Segoe UI" w:cs="Segoe UI"/>
                                <w:color w:val="FFFFFF" w:themeColor="background1"/>
                                <w:sz w:val="20"/>
                                <w:szCs w:val="20"/>
                              </w:rPr>
                              <w:t>Providing entrepreneurs with a better understanding of starting and operating a small business.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5BA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75pt;margin-top:-7.5pt;width:504.75pt;height:9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" filled="f" stroked="f">
                <v:textbox>
                  <w:txbxContent>
                    <w:p w:rsidR="0038636A" w:rsidRPr="00854275" w:rsidRDefault="0038636A" w:rsidP="005B412D">
                      <w:pPr>
                        <w:rPr>
                          <w:rFonts w:ascii="Segoe UI" w:hAnsi="Segoe UI" w:cs="Segoe UI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5B412D" w:rsidRPr="00854275" w:rsidRDefault="0038636A" w:rsidP="005B412D">
                      <w:pPr>
                        <w:rPr>
                          <w:rFonts w:ascii="Segoe UI" w:hAnsi="Segoe UI" w:cs="Segoe UI"/>
                          <w:color w:val="FFFFFF" w:themeColor="background1"/>
                          <w:sz w:val="72"/>
                          <w:szCs w:val="72"/>
                        </w:rPr>
                      </w:pPr>
                      <w:r w:rsidRPr="00854275">
                        <w:rPr>
                          <w:rFonts w:ascii="Segoe UI" w:hAnsi="Segoe UI" w:cs="Segoe UI"/>
                          <w:color w:val="FFFFFF" w:themeColor="background1"/>
                          <w:sz w:val="72"/>
                          <w:szCs w:val="72"/>
                        </w:rPr>
                        <w:t>SBDC Business Plan Outline</w:t>
                      </w:r>
                    </w:p>
                    <w:p w:rsidR="005B412D" w:rsidRPr="00854275" w:rsidRDefault="005B412D" w:rsidP="005B412D">
                      <w:pPr>
                        <w:rPr>
                          <w:rFonts w:ascii="Segoe UI" w:hAnsi="Segoe UI" w:cs="Segoe UI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38636A" w:rsidRDefault="0038636A" w:rsidP="005B412D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</w:p>
                    <w:p w:rsidR="005B412D" w:rsidRPr="00854275" w:rsidRDefault="005B412D" w:rsidP="0038636A">
                      <w:pPr>
                        <w:pStyle w:val="Heading2"/>
                        <w:ind w:left="0"/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54275">
                        <w:rPr>
                          <w:rFonts w:ascii="Segoe UI" w:hAnsi="Segoe UI" w:cs="Segoe UI"/>
                          <w:color w:val="FFFFFF" w:themeColor="background1"/>
                          <w:sz w:val="20"/>
                          <w:szCs w:val="20"/>
                        </w:rPr>
                        <w:t>Providing entrepreneurs with a better understanding of starting and operating a small business.</w:t>
                      </w:r>
                    </w:p>
                  </w:txbxContent>
                </v:textbox>
              </v:shape>
            </w:pict>
          </mc:Fallback>
        </mc:AlternateContent>
      </w:r>
      <w:r w:rsidR="0038636A" w:rsidRPr="005B412D">
        <w:drawing>
          <wp:anchor distT="0" distB="0" distL="114300" distR="114300" simplePos="0" relativeHeight="251762688" behindDoc="0" locked="0" layoutInCell="1" allowOverlap="1" wp14:anchorId="554EFB3A" wp14:editId="5208B590">
            <wp:simplePos x="0" y="0"/>
            <wp:positionH relativeFrom="column">
              <wp:posOffset>-228600</wp:posOffset>
            </wp:positionH>
            <wp:positionV relativeFrom="paragraph">
              <wp:posOffset>-295275</wp:posOffset>
            </wp:positionV>
            <wp:extent cx="8622030" cy="135255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tz-Banner-blk-wht-1 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439" cy="135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36A" w:rsidRPr="005B412D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8D6E08" wp14:editId="3FC2E320">
                <wp:simplePos x="0" y="0"/>
                <wp:positionH relativeFrom="column">
                  <wp:posOffset>-224229</wp:posOffset>
                </wp:positionH>
                <wp:positionV relativeFrom="paragraph">
                  <wp:posOffset>-220980</wp:posOffset>
                </wp:positionV>
                <wp:extent cx="1162050" cy="10058400"/>
                <wp:effectExtent l="0" t="0" r="0" b="0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0058400"/>
                        </a:xfrm>
                        <a:prstGeom prst="rect">
                          <a:avLst/>
                        </a:prstGeom>
                        <a:solidFill>
                          <a:srgbClr val="00337F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54744" id="Rectangle 17" o:spid="_x0000_s1026" style="position:absolute;margin-left:-17.65pt;margin-top:-17.4pt;width:91.5pt;height:11in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" fillcolor="#00337f" stroked="f"/>
            </w:pict>
          </mc:Fallback>
        </mc:AlternateContent>
      </w:r>
      <w:r w:rsidR="0038636A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29021A3" wp14:editId="5E6729FA">
                <wp:simplePos x="0" y="0"/>
                <wp:positionH relativeFrom="column">
                  <wp:posOffset>-219075</wp:posOffset>
                </wp:positionH>
                <wp:positionV relativeFrom="paragraph">
                  <wp:posOffset>-219075</wp:posOffset>
                </wp:positionV>
                <wp:extent cx="7800975" cy="1276350"/>
                <wp:effectExtent l="0" t="0" r="28575" b="19050"/>
                <wp:wrapNone/>
                <wp:docPr id="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00975" cy="1276350"/>
                        </a:xfrm>
                        <a:custGeom>
                          <a:avLst/>
                          <a:gdLst>
                            <a:gd name="T0" fmla="*/ 12240 w 12240"/>
                            <a:gd name="T1" fmla="*/ 0 h 2845"/>
                            <a:gd name="T2" fmla="*/ 0 w 12240"/>
                            <a:gd name="T3" fmla="*/ 0 h 2845"/>
                            <a:gd name="T4" fmla="*/ 0 w 12240"/>
                            <a:gd name="T5" fmla="*/ 1813 h 2845"/>
                            <a:gd name="T6" fmla="*/ 1041 w 12240"/>
                            <a:gd name="T7" fmla="*/ 2844 h 2845"/>
                            <a:gd name="T8" fmla="*/ 12240 w 12240"/>
                            <a:gd name="T9" fmla="*/ 2844 h 2845"/>
                            <a:gd name="T10" fmla="*/ 12240 w 12240"/>
                            <a:gd name="T11" fmla="*/ 0 h 2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240" h="2845"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  <a:lnTo>
                                <a:pt x="0" y="1813"/>
                              </a:lnTo>
                              <a:lnTo>
                                <a:pt x="1041" y="2844"/>
                              </a:lnTo>
                              <a:lnTo>
                                <a:pt x="12240" y="2844"/>
                              </a:lnTo>
                              <a:lnTo>
                                <a:pt x="12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7F"/>
                        </a:solidFill>
                        <a:ln>
                          <a:solidFill>
                            <a:srgbClr val="00337F"/>
                          </a:solidFill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03F3" id="Freeform 16" o:spid="_x0000_s1026" style="position:absolute;margin-left:-17.25pt;margin-top:-17.25pt;width:614.25pt;height:100.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" path="m12240,l,,,1813,1041,2844r11199,l12240,xe" fillcolor="#00337f" strokecolor="#00337f">
                <v:path arrowok="t" o:connecttype="custom" o:connectlocs="7800975,0;0,0;0,813365;663465,1275901;7800975,1275901;7800975,0" o:connectangles="0,0,0,0,0,0"/>
              </v:shape>
            </w:pict>
          </mc:Fallback>
        </mc:AlternateContent>
      </w:r>
    </w:p>
    <w:p w:rsidR="00635BBE" w:rsidRDefault="0038636A" w:rsidP="0064625B">
      <w:pPr>
        <w:jc w:val="center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1648A868" wp14:editId="7C715500">
            <wp:simplePos x="0" y="0"/>
            <wp:positionH relativeFrom="page">
              <wp:posOffset>6043295</wp:posOffset>
            </wp:positionH>
            <wp:positionV relativeFrom="page">
              <wp:posOffset>1454785</wp:posOffset>
            </wp:positionV>
            <wp:extent cx="1552575" cy="695325"/>
            <wp:effectExtent l="0" t="0" r="9525" b="9525"/>
            <wp:wrapThrough wrapText="bothSides">
              <wp:wrapPolygon edited="0">
                <wp:start x="1590" y="0"/>
                <wp:lineTo x="265" y="2959"/>
                <wp:lineTo x="0" y="4734"/>
                <wp:lineTo x="0" y="21304"/>
                <wp:lineTo x="21467" y="21304"/>
                <wp:lineTo x="21467" y="11244"/>
                <wp:lineTo x="20672" y="4142"/>
                <wp:lineTo x="13252" y="0"/>
                <wp:lineTo x="1590" y="0"/>
              </wp:wrapPolygon>
            </wp:wrapThrough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DC-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8FAB4A" wp14:editId="7AAB0887">
                <wp:simplePos x="0" y="0"/>
                <wp:positionH relativeFrom="column">
                  <wp:posOffset>2047875</wp:posOffset>
                </wp:positionH>
                <wp:positionV relativeFrom="paragraph">
                  <wp:posOffset>1107440</wp:posOffset>
                </wp:positionV>
                <wp:extent cx="5166995" cy="7810500"/>
                <wp:effectExtent l="0" t="0" r="0" b="0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6995" cy="781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E15" w:rsidRPr="00575E15" w:rsidRDefault="00575E15" w:rsidP="0038636A">
                            <w:pPr>
                              <w:pStyle w:val="Heading3"/>
                              <w:jc w:val="left"/>
                            </w:pPr>
                            <w:r w:rsidRPr="00575E15">
                              <w:t>Business Plan Outline</w:t>
                            </w:r>
                          </w:p>
                          <w:p w:rsidR="00575E15" w:rsidRPr="00854275" w:rsidRDefault="00854275" w:rsidP="006F7C83">
                            <w:pPr>
                              <w:contextualSpacing/>
                              <w:rPr>
                                <w:rFonts w:ascii="Segoe UI" w:hAnsi="Segoe UI" w:cs="Segoe UI"/>
                                <w:i/>
                                <w:sz w:val="18"/>
                                <w:szCs w:val="18"/>
                              </w:rPr>
                            </w:pPr>
                            <w:r w:rsidRPr="00854275">
                              <w:rPr>
                                <w:rFonts w:ascii="Segoe UI" w:hAnsi="Segoe UI" w:cs="Segoe UI"/>
                                <w:i/>
                                <w:sz w:val="18"/>
                                <w:szCs w:val="18"/>
                              </w:rPr>
                              <w:t>The SBDC will review your draft business plan by appointment.</w:t>
                            </w:r>
                          </w:p>
                          <w:p w:rsidR="0038636A" w:rsidRDefault="0038636A" w:rsidP="006F7C83">
                            <w:pPr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:rsidR="006F7C83" w:rsidRPr="00575E15" w:rsidRDefault="006F7C83" w:rsidP="006F7C83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Cover Page/Title page: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08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Owner’s Name, Ad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dress, Phone number, email, web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site, etc.  </w:t>
                            </w:r>
                          </w:p>
                          <w:p w:rsidR="006F7C83" w:rsidRPr="00575E15" w:rsidRDefault="003D27B4" w:rsidP="006F7C83">
                            <w:pPr>
                              <w:pStyle w:val="IndentedParagraphLetter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108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If seeking 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loan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add:  Company title page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names and addresses of principal owners, general partners, and/or office</w:t>
                            </w:r>
                            <w:r w:rsidR="00F178DC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rs.  List date of issue and add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“Copy Number__</w:t>
                            </w:r>
                            <w:r w:rsidR="00F178DC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X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____” </w:t>
                            </w:r>
                            <w:r w:rsidR="00F178DC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to control copies.  Ask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reviewers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78DC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sign a confidentiality agreement and indicate 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return</w:t>
                            </w:r>
                            <w:r w:rsidR="00F178DC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of copy is required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F7C83" w:rsidRPr="00575E15" w:rsidRDefault="006F7C83" w:rsidP="006F7C83">
                            <w:pPr>
                              <w:pStyle w:val="BasicParagraph"/>
                              <w:spacing w:line="240" w:lineRule="auto"/>
                              <w:contextualSpacing/>
                              <w:rPr>
                                <w:rFonts w:ascii="Segoe UI" w:hAnsi="Segoe UI" w:cs="Segoe UI"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6F7C83" w:rsidRPr="00575E15" w:rsidRDefault="006F7C83" w:rsidP="006F7C83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contextualSpacing/>
                              <w:rPr>
                                <w:rFonts w:ascii="Segoe UI" w:hAnsi="Segoe UI" w:cs="Segoe UI"/>
                                <w:b w:val="0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Table of Contents:</w:t>
                            </w:r>
                            <w:r w:rsidRPr="00575E15">
                              <w:rPr>
                                <w:rFonts w:ascii="Segoe UI" w:hAnsi="Segoe UI" w:cs="Segoe UI"/>
                                <w:b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b w:val="0"/>
                                <w:sz w:val="20"/>
                                <w:szCs w:val="20"/>
                              </w:rPr>
                              <w:t>A single page showing</w:t>
                            </w:r>
                            <w:r w:rsidRPr="00575E15">
                              <w:rPr>
                                <w:rFonts w:ascii="Segoe UI" w:hAnsi="Segoe UI" w:cs="Segoe UI"/>
                                <w:b w:val="0"/>
                                <w:sz w:val="20"/>
                                <w:szCs w:val="20"/>
                              </w:rPr>
                              <w:t xml:space="preserve"> major topics and page references.</w:t>
                            </w:r>
                          </w:p>
                          <w:p w:rsidR="006F7C83" w:rsidRPr="00575E15" w:rsidRDefault="006F7C83" w:rsidP="006F7C83">
                            <w:pPr>
                              <w:pStyle w:val="1Header"/>
                              <w:spacing w:line="240" w:lineRule="auto"/>
                              <w:ind w:left="360" w:firstLine="0"/>
                              <w:contextualSpacing/>
                              <w:rPr>
                                <w:rFonts w:ascii="Segoe UI" w:hAnsi="Segoe UI" w:cs="Segoe UI"/>
                                <w:b w:val="0"/>
                                <w:sz w:val="10"/>
                                <w:szCs w:val="10"/>
                              </w:rPr>
                            </w:pPr>
                          </w:p>
                          <w:p w:rsidR="006F7C83" w:rsidRPr="00575E15" w:rsidRDefault="006F7C83" w:rsidP="006F7C83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Executive Summary: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108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Write this section last</w:t>
                            </w:r>
                            <w:r w:rsidR="00FF1B67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, and only include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if you are </w:t>
                            </w:r>
                            <w:r w:rsidR="00FF1B67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requesting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funding.  This is a compilation of facts and figures from Sections IV through VIII.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108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Cover the purpose of the plan, structure of your business, ownership issues and how the venture will be successful.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spacing w:line="240" w:lineRule="auto"/>
                              <w:ind w:left="1080" w:firstLine="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spacing w:line="240" w:lineRule="auto"/>
                              <w:ind w:left="1080" w:firstLine="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For a </w:t>
                            </w:r>
                            <w:r w:rsidRPr="00575E15">
                              <w:rPr>
                                <w:rFonts w:ascii="Segoe UI" w:hAnsi="Segoe UI" w:cs="Segoe UI"/>
                                <w:bCs/>
                                <w:sz w:val="20"/>
                                <w:szCs w:val="20"/>
                              </w:rPr>
                              <w:t>Financing Proposal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, answer the following questions: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SubParagraphNumber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Who is requesting the funds and how much is needed?  </w:t>
                            </w:r>
                          </w:p>
                          <w:p w:rsidR="006F7C83" w:rsidRPr="00575E15" w:rsidRDefault="00BB1DAB" w:rsidP="006F7C83">
                            <w:pPr>
                              <w:pStyle w:val="IndentedSubParagraphNumber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Why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are the funds being requested?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SubParagraphNumber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How will the funds be repaid?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SubParagraphNumber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What collateral will be offered to secure the loan?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SubParagraphNumber"/>
                              <w:numPr>
                                <w:ilvl w:val="1"/>
                                <w:numId w:val="3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Why does this loan or investment make sense? (Show impact on the local economy, job creation, increased tax base, investing in the community, etc.)</w:t>
                            </w:r>
                          </w:p>
                          <w:p w:rsidR="006F7C83" w:rsidRPr="00575E15" w:rsidRDefault="006F7C83" w:rsidP="006F7C83">
                            <w:pPr>
                              <w:pStyle w:val="BasicParagraph"/>
                              <w:spacing w:line="240" w:lineRule="auto"/>
                              <w:contextualSpacing/>
                              <w:rPr>
                                <w:rFonts w:ascii="Segoe UI" w:hAnsi="Segoe UI" w:cs="Segoe UI"/>
                                <w:sz w:val="10"/>
                                <w:szCs w:val="10"/>
                              </w:rPr>
                            </w:pPr>
                          </w:p>
                          <w:p w:rsidR="006F7C83" w:rsidRPr="00575E15" w:rsidRDefault="00FF1B67" w:rsidP="006F7C83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Description of the B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usiness/Mission/Goals &amp; Objectives: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08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General </w:t>
                            </w:r>
                            <w:r w:rsidR="00FF1B67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business description</w:t>
                            </w:r>
                          </w:p>
                          <w:p w:rsidR="006F7C83" w:rsidRPr="00575E15" w:rsidRDefault="00FF1B67" w:rsidP="006F7C83">
                            <w:pPr>
                              <w:pStyle w:val="IndentedParagraphLetter"/>
                              <w:numPr>
                                <w:ilvl w:val="1"/>
                                <w:numId w:val="4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Discuss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business status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BB041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S</w:t>
                            </w:r>
                            <w:r w:rsidR="006F7C83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tart-up, expansion, purchase, buy-out, existing)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1"/>
                                <w:numId w:val="4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Discuss 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potential contract work</w:t>
                            </w:r>
                            <w:r w:rsidR="00FF1B67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  Include contract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terms in appendix.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1"/>
                                <w:numId w:val="4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Discuss commitments of intent from prospective customers or suppliers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F1B67" w:rsidRPr="00575E15" w:rsidRDefault="00FF1B67" w:rsidP="00FF1B67">
                            <w:pPr>
                              <w:pStyle w:val="IndentedParagraphLetter"/>
                              <w:spacing w:line="240" w:lineRule="auto"/>
                              <w:ind w:left="1080" w:firstLine="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spacing w:line="240" w:lineRule="auto"/>
                              <w:ind w:left="1080" w:firstLine="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For </w:t>
                            </w:r>
                            <w:r w:rsidR="00FF1B67" w:rsidRPr="00575E15">
                              <w:rPr>
                                <w:rFonts w:ascii="Segoe UI" w:hAnsi="Segoe UI" w:cs="Segoe UI"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575E15">
                              <w:rPr>
                                <w:rFonts w:ascii="Segoe UI" w:hAnsi="Segoe UI" w:cs="Segoe UI"/>
                                <w:bCs/>
                                <w:sz w:val="20"/>
                                <w:szCs w:val="20"/>
                              </w:rPr>
                              <w:t>xisting businesses</w:t>
                            </w:r>
                            <w:r w:rsidR="00FF1B67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, answer the following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: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SubParagraphNumber"/>
                              <w:numPr>
                                <w:ilvl w:val="1"/>
                                <w:numId w:val="6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What is the history of the business?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SubParagraphNumber"/>
                              <w:numPr>
                                <w:ilvl w:val="1"/>
                                <w:numId w:val="6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I</w:t>
                            </w:r>
                            <w:r w:rsidR="00BB1DAB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f the business is failing</w:t>
                            </w:r>
                            <w:r w:rsidR="00FF1B67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,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explain why. How can you turn it around?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SubParagraphNumber"/>
                              <w:numPr>
                                <w:ilvl w:val="1"/>
                                <w:numId w:val="6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How will your management make the business more profitable?  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SubParagraphNumber"/>
                              <w:numPr>
                                <w:ilvl w:val="1"/>
                                <w:numId w:val="6"/>
                              </w:numPr>
                              <w:suppressAutoHyphens/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What is </w:t>
                            </w:r>
                            <w:r w:rsidR="00FF1B67"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the purchase price formula (</w:t>
                            </w:r>
                            <w:r w:rsidR="00BB041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B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uilding, improvements, equipment, inventory and goodwill)?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08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What is your mission statement?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108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Goals &amp; Objectives </w:t>
                            </w:r>
                            <w:r w:rsidR="00BB0412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(S</w:t>
                            </w: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pecific milestones, revenues, new products, hires, succession planning)</w:t>
                            </w:r>
                          </w:p>
                          <w:p w:rsidR="006F7C83" w:rsidRPr="00575E15" w:rsidRDefault="006F7C83" w:rsidP="006F7C83">
                            <w:pPr>
                              <w:pStyle w:val="IndentedParagraphLetter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What are your short-term goals? (0-1 year)</w:t>
                            </w:r>
                          </w:p>
                          <w:p w:rsidR="00961409" w:rsidRPr="009F471D" w:rsidRDefault="006F7C83" w:rsidP="009F471D">
                            <w:pPr>
                              <w:pStyle w:val="IndentedParagraphLetter"/>
                              <w:numPr>
                                <w:ilvl w:val="0"/>
                                <w:numId w:val="32"/>
                              </w:numPr>
                              <w:spacing w:line="240" w:lineRule="auto"/>
                              <w:ind w:left="1530"/>
                              <w:contextualSpacing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575E15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What are your long term goals? (2+ years)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AB4A" id="Text Box 31" o:spid="_x0000_s1027" type="#_x0000_t202" style="position:absolute;left:0;text-align:left;margin-left:161.25pt;margin-top:87.2pt;width:406.85pt;height:6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" stroked="f">
                <v:textbox>
                  <w:txbxContent>
                    <w:p w:rsidR="00575E15" w:rsidRPr="00575E15" w:rsidRDefault="00575E15" w:rsidP="0038636A">
                      <w:pPr>
                        <w:pStyle w:val="Heading3"/>
                        <w:jc w:val="left"/>
                      </w:pPr>
                      <w:r w:rsidRPr="00575E15">
                        <w:t>Business Plan Outline</w:t>
                      </w:r>
                    </w:p>
                    <w:p w:rsidR="00575E15" w:rsidRPr="00854275" w:rsidRDefault="00854275" w:rsidP="006F7C83">
                      <w:pPr>
                        <w:contextualSpacing/>
                        <w:rPr>
                          <w:rFonts w:ascii="Segoe UI" w:hAnsi="Segoe UI" w:cs="Segoe UI"/>
                          <w:i/>
                          <w:sz w:val="18"/>
                          <w:szCs w:val="18"/>
                        </w:rPr>
                      </w:pPr>
                      <w:r w:rsidRPr="00854275">
                        <w:rPr>
                          <w:rFonts w:ascii="Segoe UI" w:hAnsi="Segoe UI" w:cs="Segoe UI"/>
                          <w:i/>
                          <w:sz w:val="18"/>
                          <w:szCs w:val="18"/>
                        </w:rPr>
                        <w:t>The SBDC will review your draft business plan by appointment.</w:t>
                      </w:r>
                    </w:p>
                    <w:p w:rsidR="0038636A" w:rsidRDefault="0038636A" w:rsidP="006F7C83">
                      <w:pPr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:rsidR="006F7C83" w:rsidRPr="00575E15" w:rsidRDefault="006F7C83" w:rsidP="006F7C83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Cover Page/Title page:  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0"/>
                          <w:numId w:val="1"/>
                        </w:numPr>
                        <w:spacing w:line="240" w:lineRule="auto"/>
                        <w:ind w:left="108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Owner’s Name, Ad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dress, Phone number, email, web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site, etc.  </w:t>
                      </w:r>
                    </w:p>
                    <w:p w:rsidR="006F7C83" w:rsidRPr="00575E15" w:rsidRDefault="003D27B4" w:rsidP="006F7C83">
                      <w:pPr>
                        <w:pStyle w:val="IndentedParagraphLetter"/>
                        <w:numPr>
                          <w:ilvl w:val="0"/>
                          <w:numId w:val="1"/>
                        </w:numPr>
                        <w:spacing w:line="240" w:lineRule="auto"/>
                        <w:ind w:left="108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If seeking 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a 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loan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add:  Company title page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, 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names and addresses of principal owners, general partners, and/or office</w:t>
                      </w:r>
                      <w:r w:rsidR="00F178DC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rs.  List date of issue and add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“Copy Number__</w:t>
                      </w:r>
                      <w:r w:rsidR="00F178DC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X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____” </w:t>
                      </w:r>
                      <w:r w:rsidR="00F178DC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to control copies.  Ask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reviewers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="00F178DC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to 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sign a confidentiality agreement and indicate 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return</w:t>
                      </w:r>
                      <w:r w:rsidR="00F178DC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of copy is required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</w:p>
                    <w:p w:rsidR="006F7C83" w:rsidRPr="00575E15" w:rsidRDefault="006F7C83" w:rsidP="006F7C83">
                      <w:pPr>
                        <w:pStyle w:val="BasicParagraph"/>
                        <w:spacing w:line="240" w:lineRule="auto"/>
                        <w:contextualSpacing/>
                        <w:rPr>
                          <w:rFonts w:ascii="Segoe UI" w:hAnsi="Segoe UI" w:cs="Segoe UI"/>
                          <w:bCs/>
                          <w:sz w:val="10"/>
                          <w:szCs w:val="10"/>
                        </w:rPr>
                      </w:pPr>
                    </w:p>
                    <w:p w:rsidR="006F7C83" w:rsidRPr="00575E15" w:rsidRDefault="006F7C83" w:rsidP="006F7C83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contextualSpacing/>
                        <w:rPr>
                          <w:rFonts w:ascii="Segoe UI" w:hAnsi="Segoe UI" w:cs="Segoe UI"/>
                          <w:b w:val="0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Table of Contents:</w:t>
                      </w:r>
                      <w:r w:rsidRPr="00575E15">
                        <w:rPr>
                          <w:rFonts w:ascii="Segoe UI" w:hAnsi="Segoe UI" w:cs="Segoe UI"/>
                          <w:b w:val="0"/>
                          <w:sz w:val="20"/>
                          <w:szCs w:val="20"/>
                        </w:rPr>
                        <w:t xml:space="preserve">   </w:t>
                      </w:r>
                      <w:r w:rsidR="00BB1DAB" w:rsidRPr="00575E15">
                        <w:rPr>
                          <w:rFonts w:ascii="Segoe UI" w:hAnsi="Segoe UI" w:cs="Segoe UI"/>
                          <w:b w:val="0"/>
                          <w:sz w:val="20"/>
                          <w:szCs w:val="20"/>
                        </w:rPr>
                        <w:t>A single page showing</w:t>
                      </w:r>
                      <w:r w:rsidRPr="00575E15">
                        <w:rPr>
                          <w:rFonts w:ascii="Segoe UI" w:hAnsi="Segoe UI" w:cs="Segoe UI"/>
                          <w:b w:val="0"/>
                          <w:sz w:val="20"/>
                          <w:szCs w:val="20"/>
                        </w:rPr>
                        <w:t xml:space="preserve"> major topics and page references.</w:t>
                      </w:r>
                    </w:p>
                    <w:p w:rsidR="006F7C83" w:rsidRPr="00575E15" w:rsidRDefault="006F7C83" w:rsidP="006F7C83">
                      <w:pPr>
                        <w:pStyle w:val="1Header"/>
                        <w:spacing w:line="240" w:lineRule="auto"/>
                        <w:ind w:left="360" w:firstLine="0"/>
                        <w:contextualSpacing/>
                        <w:rPr>
                          <w:rFonts w:ascii="Segoe UI" w:hAnsi="Segoe UI" w:cs="Segoe UI"/>
                          <w:b w:val="0"/>
                          <w:sz w:val="10"/>
                          <w:szCs w:val="10"/>
                        </w:rPr>
                      </w:pPr>
                    </w:p>
                    <w:p w:rsidR="006F7C83" w:rsidRPr="00575E15" w:rsidRDefault="006F7C83" w:rsidP="006F7C83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Executive Summary:  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0"/>
                          <w:numId w:val="2"/>
                        </w:numPr>
                        <w:spacing w:line="240" w:lineRule="auto"/>
                        <w:ind w:left="108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Write this section last</w:t>
                      </w:r>
                      <w:r w:rsidR="00FF1B67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, and only include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if you are </w:t>
                      </w:r>
                      <w:r w:rsidR="00FF1B67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requesting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funding.  This is a compilation of facts and figures from Sections IV through VIII.  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0"/>
                          <w:numId w:val="2"/>
                        </w:numPr>
                        <w:spacing w:line="240" w:lineRule="auto"/>
                        <w:ind w:left="108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Cover the purpose of the plan, structure of your business, ownership issues and how the venture will be successful.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spacing w:line="240" w:lineRule="auto"/>
                        <w:ind w:left="1080" w:firstLine="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:rsidR="006F7C83" w:rsidRPr="00575E15" w:rsidRDefault="006F7C83" w:rsidP="006F7C83">
                      <w:pPr>
                        <w:pStyle w:val="IndentedParagraphLetter"/>
                        <w:spacing w:line="240" w:lineRule="auto"/>
                        <w:ind w:left="1080" w:firstLine="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For a </w:t>
                      </w:r>
                      <w:r w:rsidRPr="00575E15">
                        <w:rPr>
                          <w:rFonts w:ascii="Segoe UI" w:hAnsi="Segoe UI" w:cs="Segoe UI"/>
                          <w:bCs/>
                          <w:sz w:val="20"/>
                          <w:szCs w:val="20"/>
                        </w:rPr>
                        <w:t>Financing Proposal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, answer the following questions:  </w:t>
                      </w:r>
                    </w:p>
                    <w:p w:rsidR="006F7C83" w:rsidRPr="00575E15" w:rsidRDefault="006F7C83" w:rsidP="006F7C83">
                      <w:pPr>
                        <w:pStyle w:val="IndentedSubParagraphNumber"/>
                        <w:numPr>
                          <w:ilvl w:val="1"/>
                          <w:numId w:val="3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Who is requesting the funds and how much is needed?  </w:t>
                      </w:r>
                    </w:p>
                    <w:p w:rsidR="006F7C83" w:rsidRPr="00575E15" w:rsidRDefault="00BB1DAB" w:rsidP="006F7C83">
                      <w:pPr>
                        <w:pStyle w:val="IndentedSubParagraphNumber"/>
                        <w:numPr>
                          <w:ilvl w:val="1"/>
                          <w:numId w:val="3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Why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are the funds being requested?  </w:t>
                      </w:r>
                    </w:p>
                    <w:p w:rsidR="006F7C83" w:rsidRPr="00575E15" w:rsidRDefault="006F7C83" w:rsidP="006F7C83">
                      <w:pPr>
                        <w:pStyle w:val="IndentedSubParagraphNumber"/>
                        <w:numPr>
                          <w:ilvl w:val="1"/>
                          <w:numId w:val="3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How will the funds be repaid?  </w:t>
                      </w:r>
                    </w:p>
                    <w:p w:rsidR="006F7C83" w:rsidRPr="00575E15" w:rsidRDefault="006F7C83" w:rsidP="006F7C83">
                      <w:pPr>
                        <w:pStyle w:val="IndentedSubParagraphNumber"/>
                        <w:numPr>
                          <w:ilvl w:val="1"/>
                          <w:numId w:val="3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What collateral will be offered to secure the loan?  </w:t>
                      </w:r>
                    </w:p>
                    <w:p w:rsidR="006F7C83" w:rsidRPr="00575E15" w:rsidRDefault="006F7C83" w:rsidP="006F7C83">
                      <w:pPr>
                        <w:pStyle w:val="IndentedSubParagraphNumber"/>
                        <w:numPr>
                          <w:ilvl w:val="1"/>
                          <w:numId w:val="3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Why does this loan or investment make sense? (Show impact on the local economy, job creation, increased tax base, investing in the community, etc.)</w:t>
                      </w:r>
                    </w:p>
                    <w:p w:rsidR="006F7C83" w:rsidRPr="00575E15" w:rsidRDefault="006F7C83" w:rsidP="006F7C83">
                      <w:pPr>
                        <w:pStyle w:val="BasicParagraph"/>
                        <w:spacing w:line="240" w:lineRule="auto"/>
                        <w:contextualSpacing/>
                        <w:rPr>
                          <w:rFonts w:ascii="Segoe UI" w:hAnsi="Segoe UI" w:cs="Segoe UI"/>
                          <w:sz w:val="10"/>
                          <w:szCs w:val="10"/>
                        </w:rPr>
                      </w:pPr>
                    </w:p>
                    <w:p w:rsidR="006F7C83" w:rsidRPr="00575E15" w:rsidRDefault="00FF1B67" w:rsidP="006F7C83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Description of the B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usiness/Mission/Goals &amp; Objectives: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0"/>
                          <w:numId w:val="4"/>
                        </w:numPr>
                        <w:spacing w:line="240" w:lineRule="auto"/>
                        <w:ind w:left="108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General </w:t>
                      </w:r>
                      <w:r w:rsidR="00FF1B67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business description</w:t>
                      </w:r>
                    </w:p>
                    <w:p w:rsidR="006F7C83" w:rsidRPr="00575E15" w:rsidRDefault="00FF1B67" w:rsidP="006F7C83">
                      <w:pPr>
                        <w:pStyle w:val="IndentedParagraphLetter"/>
                        <w:numPr>
                          <w:ilvl w:val="1"/>
                          <w:numId w:val="4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Discuss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business status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(</w:t>
                      </w:r>
                      <w:r w:rsidR="00BB041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S</w:t>
                      </w:r>
                      <w:r w:rsidR="006F7C83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tart-up, expansion, purchase, buy-out, existing)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1"/>
                          <w:numId w:val="4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Discuss 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potential contract work</w:t>
                      </w:r>
                      <w:r w:rsidR="00FF1B67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  Include contract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terms in appendix.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1"/>
                          <w:numId w:val="4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Discuss commitments of intent from prospective customers or suppliers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.</w:t>
                      </w:r>
                    </w:p>
                    <w:p w:rsidR="00FF1B67" w:rsidRPr="00575E15" w:rsidRDefault="00FF1B67" w:rsidP="00FF1B67">
                      <w:pPr>
                        <w:pStyle w:val="IndentedParagraphLetter"/>
                        <w:spacing w:line="240" w:lineRule="auto"/>
                        <w:ind w:left="1080" w:firstLine="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:rsidR="006F7C83" w:rsidRPr="00575E15" w:rsidRDefault="006F7C83" w:rsidP="006F7C83">
                      <w:pPr>
                        <w:pStyle w:val="IndentedParagraphLetter"/>
                        <w:spacing w:line="240" w:lineRule="auto"/>
                        <w:ind w:left="1080" w:firstLine="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For </w:t>
                      </w:r>
                      <w:r w:rsidR="00FF1B67" w:rsidRPr="00575E15">
                        <w:rPr>
                          <w:rFonts w:ascii="Segoe UI" w:hAnsi="Segoe UI" w:cs="Segoe UI"/>
                          <w:bCs/>
                          <w:sz w:val="20"/>
                          <w:szCs w:val="20"/>
                        </w:rPr>
                        <w:t>e</w:t>
                      </w:r>
                      <w:r w:rsidRPr="00575E15">
                        <w:rPr>
                          <w:rFonts w:ascii="Segoe UI" w:hAnsi="Segoe UI" w:cs="Segoe UI"/>
                          <w:bCs/>
                          <w:sz w:val="20"/>
                          <w:szCs w:val="20"/>
                        </w:rPr>
                        <w:t>xisting businesses</w:t>
                      </w:r>
                      <w:r w:rsidR="00FF1B67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, answer the following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:  </w:t>
                      </w:r>
                    </w:p>
                    <w:p w:rsidR="006F7C83" w:rsidRPr="00575E15" w:rsidRDefault="006F7C83" w:rsidP="006F7C83">
                      <w:pPr>
                        <w:pStyle w:val="IndentedSubParagraphNumber"/>
                        <w:numPr>
                          <w:ilvl w:val="1"/>
                          <w:numId w:val="6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What is the history of the business? </w:t>
                      </w:r>
                    </w:p>
                    <w:p w:rsidR="006F7C83" w:rsidRPr="00575E15" w:rsidRDefault="006F7C83" w:rsidP="006F7C83">
                      <w:pPr>
                        <w:pStyle w:val="IndentedSubParagraphNumber"/>
                        <w:numPr>
                          <w:ilvl w:val="1"/>
                          <w:numId w:val="6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I</w:t>
                      </w:r>
                      <w:r w:rsidR="00BB1DAB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f the business is failing</w:t>
                      </w:r>
                      <w:r w:rsidR="00FF1B67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,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explain why. How can you turn it around?  </w:t>
                      </w:r>
                    </w:p>
                    <w:p w:rsidR="006F7C83" w:rsidRPr="00575E15" w:rsidRDefault="006F7C83" w:rsidP="006F7C83">
                      <w:pPr>
                        <w:pStyle w:val="IndentedSubParagraphNumber"/>
                        <w:numPr>
                          <w:ilvl w:val="1"/>
                          <w:numId w:val="6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How will your management make the business more profitable?  </w:t>
                      </w:r>
                    </w:p>
                    <w:p w:rsidR="006F7C83" w:rsidRPr="00575E15" w:rsidRDefault="006F7C83" w:rsidP="006F7C83">
                      <w:pPr>
                        <w:pStyle w:val="IndentedSubParagraphNumber"/>
                        <w:numPr>
                          <w:ilvl w:val="1"/>
                          <w:numId w:val="6"/>
                        </w:numPr>
                        <w:suppressAutoHyphens/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What is </w:t>
                      </w:r>
                      <w:r w:rsidR="00FF1B67"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the purchase price formula (</w:t>
                      </w:r>
                      <w:r w:rsidR="00BB041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B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uilding, improvements, equipment, inventory and goodwill)?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0"/>
                          <w:numId w:val="4"/>
                        </w:numPr>
                        <w:spacing w:line="240" w:lineRule="auto"/>
                        <w:ind w:left="108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What is your mission statement?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0"/>
                          <w:numId w:val="4"/>
                        </w:numPr>
                        <w:spacing w:line="240" w:lineRule="auto"/>
                        <w:ind w:left="108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Goals &amp; Objectives </w:t>
                      </w:r>
                      <w:r w:rsidR="00BB0412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(S</w:t>
                      </w: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pecific milestones, revenues, new products, hires, succession planning)</w:t>
                      </w:r>
                    </w:p>
                    <w:p w:rsidR="006F7C83" w:rsidRPr="00575E15" w:rsidRDefault="006F7C83" w:rsidP="006F7C83">
                      <w:pPr>
                        <w:pStyle w:val="IndentedParagraphLetter"/>
                        <w:numPr>
                          <w:ilvl w:val="0"/>
                          <w:numId w:val="32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What are your short-term goals? (0-1 year)</w:t>
                      </w:r>
                    </w:p>
                    <w:p w:rsidR="00961409" w:rsidRPr="009F471D" w:rsidRDefault="006F7C83" w:rsidP="009F471D">
                      <w:pPr>
                        <w:pStyle w:val="IndentedParagraphLetter"/>
                        <w:numPr>
                          <w:ilvl w:val="0"/>
                          <w:numId w:val="32"/>
                        </w:numPr>
                        <w:spacing w:line="240" w:lineRule="auto"/>
                        <w:ind w:left="1530"/>
                        <w:contextualSpacing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575E15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What are your long term goals? (2+ years)</w:t>
                      </w:r>
                    </w:p>
                  </w:txbxContent>
                </v:textbox>
              </v:shape>
            </w:pict>
          </mc:Fallback>
        </mc:AlternateContent>
      </w:r>
      <w:r w:rsidRPr="005B412D"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8569D5D" wp14:editId="2DDFDF10">
                <wp:simplePos x="0" y="0"/>
                <wp:positionH relativeFrom="column">
                  <wp:posOffset>-24130</wp:posOffset>
                </wp:positionH>
                <wp:positionV relativeFrom="paragraph">
                  <wp:posOffset>4964430</wp:posOffset>
                </wp:positionV>
                <wp:extent cx="2057400" cy="408559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4085590"/>
                          <a:chOff x="0" y="0"/>
                          <a:chExt cx="2057400" cy="4085590"/>
                        </a:xfrm>
                      </wpg:grpSpPr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4048125"/>
                          </a:xfrm>
                          <a:prstGeom prst="rect">
                            <a:avLst/>
                          </a:prstGeom>
                          <a:solidFill>
                            <a:srgbClr val="1C3262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4300" y="361950"/>
                            <a:ext cx="0" cy="31718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7"/>
                        <wps:cNvSpPr txBox="1">
                          <a:spLocks/>
                        </wps:cNvSpPr>
                        <wps:spPr>
                          <a:xfrm>
                            <a:off x="200025" y="142875"/>
                            <a:ext cx="185737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412D" w:rsidRPr="004208DB" w:rsidRDefault="005B412D" w:rsidP="005B412D">
                              <w:pPr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4208DB"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AURORA</w:t>
                              </w:r>
                            </w:p>
                            <w:p w:rsidR="005B412D" w:rsidRPr="004208DB" w:rsidRDefault="005B412D" w:rsidP="005B412D">
                              <w:pPr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4208DB"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South Metro  </w:t>
                              </w:r>
                            </w:p>
                            <w:p w:rsidR="005B412D" w:rsidRPr="004208DB" w:rsidRDefault="005B412D" w:rsidP="005B412D">
                              <w:pPr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4208DB"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48"/>
                                  <w:szCs w:val="48"/>
                                </w:rPr>
                                <w:t>SBDC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  <w:t>Host to the SBDC: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City of Aurora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Aurora Municipal Center</w:t>
                              </w:r>
                              <w:r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 xml:space="preserve"> *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15151 E. Alameda Pkwy., #2300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Aurora, CO  80012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Innovation Pavilion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9200 E. Mineral Ave.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Centennial, CO  80112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City of Englewood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Englewood Civic Center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1000 Englewood Pkwy.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Englewood, CO  80110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All offices by appointment only:</w:t>
                              </w:r>
                            </w:p>
                            <w:p w:rsidR="005B412D" w:rsidRPr="004208DB" w:rsidRDefault="005B412D" w:rsidP="005B412D">
                              <w:pPr>
                                <w:contextualSpacing/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(303) 326-8686</w:t>
                              </w:r>
                            </w:p>
                            <w:p w:rsidR="005B412D" w:rsidRPr="004208DB" w:rsidRDefault="005B412D" w:rsidP="005B412D">
                              <w:pPr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4208DB">
                                <w:rPr>
                                  <w:rStyle w:val="BodyTextIndentChar"/>
                                  <w:rFonts w:ascii="Segoe UI" w:hAnsi="Segoe UI" w:cs="Segoe UI"/>
                                  <w:color w:val="FFFFFF" w:themeColor="background1"/>
                                  <w:sz w:val="15"/>
                                  <w:szCs w:val="15"/>
                                </w:rPr>
                                <w:t>info@Aurora-SouthMetroSBDC.com</w:t>
                              </w:r>
                            </w:p>
                            <w:p w:rsidR="005B412D" w:rsidRPr="0001274F" w:rsidRDefault="005B412D" w:rsidP="005B412D">
                              <w:pPr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</w:pPr>
                              <w:r w:rsidRPr="0001274F">
                                <w:rPr>
                                  <w:rFonts w:ascii="Segoe UI" w:hAnsi="Segoe UI" w:cs="Segoe UI"/>
                                  <w:b/>
                                  <w:color w:val="FFFFFF" w:themeColor="background1"/>
                                  <w:sz w:val="15"/>
                                  <w:szCs w:val="15"/>
                                </w:rPr>
                                <w:t>www.Aurora-SouthMetroSBDC.com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" descr="SocialM_Icons_Reflections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3800475"/>
                            <a:ext cx="417830" cy="285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100965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69D5D" id="Group 23" o:spid="_x0000_s1028" style="position:absolute;left:0;text-align:left;margin-left:-1.9pt;margin-top:390.9pt;width:162pt;height:321.7pt;z-index:251763712" coordsize="20574,40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">
                <v:rect id="Rectangle 18" o:spid="_x0000_s1029" style="position:absolute;width:19335;height:40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WjsQA&#10;AADbAAAADwAAAGRycy9kb3ducmV2LnhtbESPT2vCQBTE74V+h+UJvdWNVkRSV5HSggg9qKGQ2zP7&#10;8gezb8PumsRv3y0UPA4z8xtmvR1NK3pyvrGsYDZNQBAXVjdcKcjOX68rED4ga2wtk4I7edhunp/W&#10;mGo78JH6U6hEhLBPUUEdQpdK6YuaDPqp7YijV1pnMETpKqkdDhFuWjlPkqU02HBcqLGjj5qK6+lm&#10;FMjyUubVeeHech7d8fsnw8PlU6mXybh7BxFoDI/wf3uvFcwX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lo7EAAAA2wAAAA8AAAAAAAAAAAAAAAAAmAIAAGRycy9k&#10;b3ducmV2LnhtbFBLBQYAAAAABAAEAPUAAACJAwAAAAA=&#10;" fillcolor="#1c3262" stroked="f"/>
                <v:line id="Line 17" o:spid="_x0000_s1030" style="position:absolute;visibility:visible;mso-wrap-style:square" from="1143,3619" to="1143,3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+ecYAAADbAAAADwAAAGRycy9kb3ducmV2LnhtbESPS2vDMBCE74X8B7GBXEojN9SmOFFC&#10;npBTIW7p47ZYG9nUWhlLSdz8+ipQ6HGYmW+Y2aK3jThT52vHCh7HCQji0umajYK3193DMwgfkDU2&#10;jknBD3lYzAd3M8y1u/CBzkUwIkLY56igCqHNpfRlRRb92LXE0Tu6zmKIsjNSd3iJcNvISZJk0mLN&#10;caHCltYVld/FySq4muX9S2q+DttVXbynq4+nTZZ+KjUa9sspiEB9+A//tfdawSSD25f4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IPnnGAAAA2wAAAA8AAAAAAAAA&#10;AAAAAAAAoQIAAGRycy9kb3ducmV2LnhtbFBLBQYAAAAABAAEAPkAAACUAwAAAAA=&#10;" strokecolor="white" strokeweight="1pt"/>
                <v:shape id="Text Box 7" o:spid="_x0000_s1031" type="#_x0000_t202" style="position:absolute;left:2000;top:1428;width:18574;height:38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T98IA&#10;AADbAAAADwAAAGRycy9kb3ducmV2LnhtbESP3WoCMRSE7wu+QzgF72q2XpS6NUopiFK86eoDHDan&#10;m2U3J2GT/dGnN4Lg5TAz3zDr7WRbMVAXascK3hcZCOLS6ZorBefT7u0TRIjIGlvHpOBCAbab2csa&#10;c+1G/qOhiJVIEA45KjAx+lzKUBqyGBbOEyfv33UWY5JdJXWHY4LbVi6z7ENarDktGPT0Y6hsit4q&#10;2PX7gx2usve/RTmy8U1/PjZKzV+n7y8Qkab4DD/aB61guYL7l/Q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9P3wgAAANsAAAAPAAAAAAAAAAAAAAAAAJgCAABkcnMvZG93&#10;bnJldi54bWxQSwUGAAAAAAQABAD1AAAAhwMAAAAA&#10;" filled="f" stroked="f">
                  <v:path arrowok="t"/>
                  <v:textbox>
                    <w:txbxContent>
                      <w:p w:rsidR="005B412D" w:rsidRPr="004208DB" w:rsidRDefault="005B412D" w:rsidP="005B412D">
                        <w:pPr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208DB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AURORA</w:t>
                        </w:r>
                      </w:p>
                      <w:p w:rsidR="005B412D" w:rsidRPr="004208DB" w:rsidRDefault="005B412D" w:rsidP="005B412D">
                        <w:pPr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208DB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 xml:space="preserve">South Metro  </w:t>
                        </w:r>
                      </w:p>
                      <w:p w:rsidR="005B412D" w:rsidRPr="004208DB" w:rsidRDefault="005B412D" w:rsidP="005B412D">
                        <w:pPr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4208DB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48"/>
                            <w:szCs w:val="48"/>
                          </w:rPr>
                          <w:t>SBDC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  <w:t>Host to the SBDC: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City of Aurora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Aurora Municipal Center</w:t>
                        </w:r>
                        <w:r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 xml:space="preserve"> *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15151 E. Alameda Pkwy., #2300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Aurora, CO  80012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Innovation Pavilion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9200 E. Mineral Ave.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Centennial, CO  80112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</w:pP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City of Englewood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Englewood Civic Center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1000 Englewood Pkwy.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Englewood, CO  80110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All offices by appointment only:</w:t>
                        </w:r>
                      </w:p>
                      <w:p w:rsidR="005B412D" w:rsidRPr="004208DB" w:rsidRDefault="005B412D" w:rsidP="005B412D">
                        <w:pPr>
                          <w:contextualSpacing/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(303) 326-8686</w:t>
                        </w:r>
                      </w:p>
                      <w:p w:rsidR="005B412D" w:rsidRPr="004208DB" w:rsidRDefault="005B412D" w:rsidP="005B412D">
                        <w:pPr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4208DB">
                          <w:rPr>
                            <w:rStyle w:val="BodyTextIndentChar"/>
                            <w:rFonts w:ascii="Segoe UI" w:hAnsi="Segoe UI" w:cs="Segoe UI"/>
                            <w:color w:val="FFFFFF" w:themeColor="background1"/>
                            <w:sz w:val="15"/>
                            <w:szCs w:val="15"/>
                          </w:rPr>
                          <w:t>info@Aurora-SouthMetroSBDC.com</w:t>
                        </w:r>
                      </w:p>
                      <w:p w:rsidR="005B412D" w:rsidRPr="0001274F" w:rsidRDefault="005B412D" w:rsidP="005B412D">
                        <w:pPr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</w:pPr>
                        <w:r w:rsidRPr="0001274F">
                          <w:rPr>
                            <w:rFonts w:ascii="Segoe UI" w:hAnsi="Segoe UI" w:cs="Segoe UI"/>
                            <w:b/>
                            <w:color w:val="FFFFFF" w:themeColor="background1"/>
                            <w:sz w:val="15"/>
                            <w:szCs w:val="15"/>
                          </w:rPr>
                          <w:t>www.Aurora-SouthMetroSBDC.com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2" type="#_x0000_t75" alt="SocialM_Icons_Reflections.png" style="position:absolute;left:8001;top:38004;width:4178;height: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MkGPCAAAA2wAAAA8AAABkcnMvZG93bnJldi54bWxET8tqwkAU3Rf8h+EK7urEFqSmjiKWQjZa&#10;fNB2eclck2DmTjIzJvHvO4uCy8N5L9eDqUVHzleWFcymCQji3OqKCwXn0+fzGwgfkDXWlknBnTys&#10;V6OnJaba9nyg7hgKEUPYp6igDKFJpfR5SQb91DbEkbtYZzBE6AqpHfYx3NTyJUnm0mDFsaHEhrYl&#10;5dfjzSj4aP0vHm7utN/9fF33tQ5Z+71QajIeNu8gAg3hIf53Z1rBa1wfv8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jJBjwgAAANsAAAAPAAAAAAAAAAAAAAAAAJ8C&#10;AABkcnMvZG93bnJldi54bWxQSwUGAAAAAAQABAD3AAAAjgMAAAAA&#10;">
                  <v:imagedata r:id="rId12" o:title="SocialM_Icons_Reflections"/>
                  <v:path arrowok="t"/>
                </v:shape>
                <v:shape id="Picture 31" o:spid="_x0000_s1033" type="#_x0000_t75" style="position:absolute;left:13335;top:10096;width:5143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Qr3AAAAA2wAAAA8AAABkcnMvZG93bnJldi54bWxEj82qwjAUhPeC7xCO4E5TryhSjSJyBTcK&#10;/ixcHppjW2xOShM1+vRGEFwOM/MNM1sEU4k7Na60rGDQT0AQZ1aXnCs4Hde9CQjnkTVWlknBkxws&#10;5u3WDFNtH7yn+8HnIkLYpaig8L5OpXRZQQZd39bE0bvYxqCPssmlbvAR4aaSf0kylgZLjgsF1rQq&#10;KLsebkbBOUzW29d/fWSk0d5VwbvRbqtUtxOWUxCegv+Fv+2NVjAcwOdL/AF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NCvcAAAADbAAAADwAAAAAAAAAAAAAAAACfAgAA&#10;ZHJzL2Rvd25yZXYueG1sUEsFBgAAAAAEAAQA9wAAAIwDAAAAAA==&#10;">
                  <v:imagedata r:id="rId13" o:title=""/>
                  <v:path arrowok="t"/>
                </v:shape>
              </v:group>
            </w:pict>
          </mc:Fallback>
        </mc:AlternateContent>
      </w:r>
      <w:r w:rsidRPr="00ED27D8">
        <w:rPr>
          <w:rFonts w:ascii="Brandon Grotesque Black"/>
          <w:noProof/>
          <w:color w:val="00337F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07D4068" wp14:editId="601C9638">
                <wp:simplePos x="0" y="0"/>
                <wp:positionH relativeFrom="column">
                  <wp:posOffset>2047240</wp:posOffset>
                </wp:positionH>
                <wp:positionV relativeFrom="paragraph">
                  <wp:posOffset>8982075</wp:posOffset>
                </wp:positionV>
                <wp:extent cx="5057775" cy="361950"/>
                <wp:effectExtent l="0" t="57150" r="66675" b="952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361950"/>
                          <a:chOff x="0" y="66675"/>
                          <a:chExt cx="5057775" cy="361950"/>
                        </a:xfrm>
                      </wpg:grpSpPr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505777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636A" w:rsidRPr="00ED27D8" w:rsidRDefault="0038636A" w:rsidP="0038636A">
                              <w:pPr>
                                <w:jc w:val="center"/>
                                <w:rPr>
                                  <w:rFonts w:ascii="Segoe UI" w:hAnsi="Segoe UI" w:cs="Segoe UI"/>
                                  <w:b/>
                                  <w:color w:val="00337F"/>
                                  <w:sz w:val="18"/>
                                  <w:szCs w:val="18"/>
                                </w:rPr>
                              </w:pPr>
                              <w:r w:rsidRPr="00ED27D8">
                                <w:rPr>
                                  <w:rFonts w:ascii="Segoe UI" w:hAnsi="Segoe UI" w:cs="Segoe UI"/>
                                  <w:b/>
                                  <w:color w:val="00337F"/>
                                  <w:sz w:val="18"/>
                                  <w:szCs w:val="18"/>
                                </w:rPr>
                                <w:t>(303) 326-8686   |   Aurora-SouthMetroSBDC.com   |   info@Aurora-SouthMetroSBDC.com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2" name="Straight Connector 16"/>
                        <wps:cNvCnPr/>
                        <wps:spPr>
                          <a:xfrm>
                            <a:off x="76200" y="66675"/>
                            <a:ext cx="4981575" cy="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16274E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17"/>
                        <wps:cNvCnPr/>
                        <wps:spPr>
                          <a:xfrm>
                            <a:off x="66675" y="428625"/>
                            <a:ext cx="4981575" cy="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16274E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D4068" id="Group 37" o:spid="_x0000_s1034" style="position:absolute;left:0;text-align:left;margin-left:161.2pt;margin-top:707.25pt;width:398.25pt;height:28.5pt;z-index:251769856;mso-height-relative:margin" coordorigin=",666" coordsize="50577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">
                <v:shape id="_x0000_s1035" type="#_x0000_t202" style="position:absolute;top:1333;width:50577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38636A" w:rsidRPr="00ED27D8" w:rsidRDefault="0038636A" w:rsidP="0038636A">
                        <w:pPr>
                          <w:jc w:val="center"/>
                          <w:rPr>
                            <w:rFonts w:ascii="Segoe UI" w:hAnsi="Segoe UI" w:cs="Segoe UI"/>
                            <w:b/>
                            <w:color w:val="00337F"/>
                            <w:sz w:val="18"/>
                            <w:szCs w:val="18"/>
                          </w:rPr>
                        </w:pPr>
                        <w:r w:rsidRPr="00ED27D8">
                          <w:rPr>
                            <w:rFonts w:ascii="Segoe UI" w:hAnsi="Segoe UI" w:cs="Segoe UI"/>
                            <w:b/>
                            <w:color w:val="00337F"/>
                            <w:sz w:val="18"/>
                            <w:szCs w:val="18"/>
                          </w:rPr>
                          <w:t>(303) 326-8686   |   Aurora-SouthMetroSBDC.com   |   info@Aurora-SouthMetroSBDC.com</w:t>
                        </w:r>
                      </w:p>
                    </w:txbxContent>
                  </v:textbox>
                </v:shape>
                <v:line id="Straight Connector 16" o:spid="_x0000_s1036" style="position:absolute;visibility:visible;mso-wrap-style:square" from="762,666" to="50577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q7n8QAAADbAAAADwAAAGRycy9kb3ducmV2LnhtbESPQWvCQBSE74L/YXlCb2ajTaWkWSUU&#10;CrY9RQWvj+xrkpp9G7Nrkv77bqHgcZiZb5hsN5lWDNS7xrKCVRSDIC6tbrhScDq+LZ9BOI+ssbVM&#10;Cn7IwW47n2WYajtyQcPBVyJA2KWooPa+S6V0ZU0GXWQ74uB92d6gD7KvpO5xDHDTynUcb6TBhsNC&#10;jR291lReDjejoL0+Dvbzu6Hi/HFJ8jF+H4f8SamHxZS/gPA0+Xv4v73XCpI1/H0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rufxAAAANsAAAAPAAAAAAAAAAAA&#10;AAAAAKECAABkcnMvZG93bnJldi54bWxQSwUGAAAAAAQABAD5AAAAkgMAAAAA&#10;" strokecolor="#16274e" strokeweight="2.75pt">
                  <v:shadow on="t" color="black" opacity="24903f" origin=",.5" offset="0,.55556mm"/>
                </v:line>
                <v:line id="Straight Connector 17" o:spid="_x0000_s1037" style="position:absolute;visibility:visible;mso-wrap-style:square" from="666,4286" to="50482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eBMMAAADbAAAADwAAAGRycy9kb3ducmV2LnhtbESPT4vCMBTE74LfIbyFvWm6/kOqUYqw&#10;sOpJXdjro3m21ealNtm2fnsjCB6HmfkNs1x3phQN1a6wrOBrGIEgTq0uOFPwe/oezEE4j6yxtEwK&#10;7uRgver3lhhr2/KBmqPPRICwi1FB7n0VS+nSnAy6oa2Ig3e2tUEfZJ1JXWMb4KaUoyiaSYMFh4Uc&#10;K9rklF6P/0ZBeRs3dn8p6PC3u06SNtq2TTJV6vOjSxYgPHX+HX61f7SCyRieX8IP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GHgTDAAAA2wAAAA8AAAAAAAAAAAAA&#10;AAAAoQIAAGRycy9kb3ducmV2LnhtbFBLBQYAAAAABAAEAPkAAACRAwAAAAA=&#10;" strokecolor="#16274e" strokeweight="2.75pt">
                  <v:shadow on="t" color="black" opacity="24903f" origin=",.5" offset="0,.55556mm"/>
                </v:line>
              </v:group>
            </w:pict>
          </mc:Fallback>
        </mc:AlternateContent>
      </w:r>
      <w:r w:rsidR="008E6FB6">
        <w:rPr>
          <w:noProof/>
          <w:color w:val="404040" w:themeColor="text1" w:themeTint="BF"/>
        </w:rPr>
        <w:drawing>
          <wp:anchor distT="0" distB="0" distL="114300" distR="114300" simplePos="0" relativeHeight="251744256" behindDoc="0" locked="0" layoutInCell="1" allowOverlap="1" wp14:anchorId="43BBC447" wp14:editId="1565A63F">
            <wp:simplePos x="0" y="0"/>
            <wp:positionH relativeFrom="column">
              <wp:posOffset>1666875</wp:posOffset>
            </wp:positionH>
            <wp:positionV relativeFrom="paragraph">
              <wp:posOffset>5955665</wp:posOffset>
            </wp:positionV>
            <wp:extent cx="418465" cy="419100"/>
            <wp:effectExtent l="0" t="0" r="63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25B">
        <w:br w:type="page"/>
      </w:r>
      <w:bookmarkStart w:id="0" w:name="_GoBack"/>
      <w:bookmarkEnd w:id="0"/>
    </w:p>
    <w:p w:rsidR="00067C1E" w:rsidRPr="00854275" w:rsidRDefault="00067C1E" w:rsidP="00067C1E">
      <w:pPr>
        <w:pStyle w:val="Descriptions"/>
        <w:ind w:left="270" w:right="360"/>
        <w:rPr>
          <w:rFonts w:ascii="Segoe UI" w:hAnsi="Segoe UI" w:cs="Segoe UI"/>
          <w:b/>
          <w:bCs/>
          <w:color w:val="00337F"/>
        </w:rPr>
      </w:pPr>
      <w:r w:rsidRPr="00854275">
        <w:rPr>
          <w:rFonts w:ascii="Segoe UI" w:hAnsi="Segoe UI" w:cs="Segoe UI"/>
          <w:noProof/>
          <w:color w:val="00337F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5A306A" wp14:editId="6B0033B0">
                <wp:simplePos x="0" y="0"/>
                <wp:positionH relativeFrom="column">
                  <wp:posOffset>-209550</wp:posOffset>
                </wp:positionH>
                <wp:positionV relativeFrom="paragraph">
                  <wp:posOffset>194945</wp:posOffset>
                </wp:positionV>
                <wp:extent cx="7724775" cy="514350"/>
                <wp:effectExtent l="0" t="0" r="28575" b="19050"/>
                <wp:wrapThrough wrapText="bothSides">
                  <wp:wrapPolygon edited="0">
                    <wp:start x="0" y="0"/>
                    <wp:lineTo x="0" y="800"/>
                    <wp:lineTo x="20774" y="12800"/>
                    <wp:lineTo x="21414" y="21600"/>
                    <wp:lineTo x="21467" y="21600"/>
                    <wp:lineTo x="21627" y="21600"/>
                    <wp:lineTo x="21627" y="20000"/>
                    <wp:lineTo x="20082" y="0"/>
                    <wp:lineTo x="0" y="0"/>
                  </wp:wrapPolygon>
                </wp:wrapThrough>
                <wp:docPr id="5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4775" cy="514350"/>
                        </a:xfrm>
                        <a:custGeom>
                          <a:avLst/>
                          <a:gdLst>
                            <a:gd name="T0" fmla="+- 0 3761 3761"/>
                            <a:gd name="T1" fmla="*/ T0 w 7875"/>
                            <a:gd name="T2" fmla="+- 0 11001 11001"/>
                            <a:gd name="T3" fmla="*/ 11001 h 1056"/>
                            <a:gd name="T4" fmla="+- 0 11012 3761"/>
                            <a:gd name="T5" fmla="*/ T4 w 7875"/>
                            <a:gd name="T6" fmla="+- 0 11001 11001"/>
                            <a:gd name="T7" fmla="*/ 11001 h 1056"/>
                            <a:gd name="T8" fmla="+- 0 11636 3761"/>
                            <a:gd name="T9" fmla="*/ T8 w 7875"/>
                            <a:gd name="T10" fmla="+- 0 12057 11001"/>
                            <a:gd name="T11" fmla="*/ 12057 h 10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875" h="1056">
                              <a:moveTo>
                                <a:pt x="0" y="0"/>
                              </a:moveTo>
                              <a:lnTo>
                                <a:pt x="7251" y="0"/>
                              </a:lnTo>
                              <a:lnTo>
                                <a:pt x="7875" y="105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6274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8636A" w:rsidRPr="00AB7F81" w:rsidRDefault="0038636A" w:rsidP="0038636A">
                            <w:pPr>
                              <w:pStyle w:val="Descriptions"/>
                              <w:ind w:left="-90"/>
                              <w:rPr>
                                <w:rFonts w:ascii="Verdana" w:hAnsi="Verdana" w:cs="Arial"/>
                                <w:b/>
                                <w:bCs/>
                                <w:color w:val="00337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306A" id="Freeform 59" o:spid="_x0000_s1038" style="position:absolute;left:0;text-align:left;margin-left:-16.5pt;margin-top:15.35pt;width:608.25pt;height:40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75,10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" adj="-11796480,,5400" path="m,l7251,r624,1056e" filled="f" strokecolor="#16274e" strokeweight="1pt">
                <v:stroke joinstyle="round"/>
                <v:formulas/>
                <v:path arrowok="t" o:connecttype="custom" o:connectlocs="0,5358300;7112679,5358300;7724775,5872650" o:connectangles="0,0,0" textboxrect="0,0,7875,1056"/>
                <v:textbox>
                  <w:txbxContent>
                    <w:p w:rsidR="0038636A" w:rsidRPr="00AB7F81" w:rsidRDefault="0038636A" w:rsidP="0038636A">
                      <w:pPr>
                        <w:pStyle w:val="Descriptions"/>
                        <w:ind w:left="-90"/>
                        <w:rPr>
                          <w:rFonts w:ascii="Verdana" w:hAnsi="Verdana" w:cs="Arial"/>
                          <w:b/>
                          <w:bCs/>
                          <w:color w:val="00337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854275">
        <w:rPr>
          <w:rFonts w:ascii="Segoe UI" w:hAnsi="Segoe UI" w:cs="Segoe UI"/>
          <w:noProof/>
          <w:color w:val="00337F"/>
        </w:rPr>
        <w:t xml:space="preserve">SBDC </w:t>
      </w:r>
      <w:r w:rsidRPr="00854275">
        <w:rPr>
          <w:rFonts w:ascii="Segoe UI" w:hAnsi="Segoe UI" w:cs="Segoe UI"/>
          <w:noProof/>
          <w:color w:val="00337F"/>
        </w:rPr>
        <w:t xml:space="preserve">Business </w:t>
      </w:r>
      <w:r w:rsidRPr="00854275">
        <w:rPr>
          <w:rFonts w:ascii="Segoe UI" w:hAnsi="Segoe UI" w:cs="Segoe UI"/>
          <w:noProof/>
          <w:color w:val="00337F"/>
        </w:rPr>
        <w:t>Plan Outline</w:t>
      </w:r>
      <w:r w:rsidRPr="00854275">
        <w:rPr>
          <w:rFonts w:ascii="Segoe UI" w:hAnsi="Segoe UI" w:cs="Segoe UI"/>
          <w:bCs/>
          <w:color w:val="00337F"/>
        </w:rPr>
        <w:t xml:space="preserve"> – Page 2</w:t>
      </w:r>
    </w:p>
    <w:p w:rsidR="00635BBE" w:rsidRDefault="00067C1E" w:rsidP="00067C1E"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3D9542" wp14:editId="2993FD2A">
                <wp:simplePos x="0" y="0"/>
                <wp:positionH relativeFrom="column">
                  <wp:posOffset>95250</wp:posOffset>
                </wp:positionH>
                <wp:positionV relativeFrom="paragraph">
                  <wp:posOffset>252730</wp:posOffset>
                </wp:positionV>
                <wp:extent cx="7172325" cy="8734425"/>
                <wp:effectExtent l="0" t="0" r="9525" b="9525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873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5BBE" w:rsidRPr="00D833E3" w:rsidRDefault="00635BBE" w:rsidP="00635BBE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Industry Background Information/Research:</w:t>
                            </w:r>
                          </w:p>
                          <w:p w:rsidR="00635BBE" w:rsidRPr="00D833E3" w:rsidRDefault="00586BBA" w:rsidP="00635BBE">
                            <w:pPr>
                              <w:pStyle w:val="IndentedParagraphLetter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10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Industry Size, Trends and D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escription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635BBE" w:rsidRPr="00D833E3" w:rsidRDefault="007B1368" w:rsidP="00635BBE">
                            <w:pPr>
                              <w:pStyle w:val="IndentedParagraphLetter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Describe your industry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and its </w:t>
                            </w:r>
                            <w:r w:rsidR="00586BBA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history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35BBE" w:rsidRPr="00D833E3" w:rsidRDefault="00586BBA" w:rsidP="00635BBE">
                            <w:pPr>
                              <w:pStyle w:val="IndentedParagraphLetter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Describe th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e industry</w:t>
                            </w:r>
                            <w:r w:rsidR="007B1368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’s size, 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current/future trends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35BBE" w:rsidRPr="00D833E3" w:rsidRDefault="00586BBA" w:rsidP="00635BBE">
                            <w:pPr>
                              <w:pStyle w:val="IndentedParagraphLetter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Explain how 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the current economic conditions 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will affect your business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10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Business Fit in the Industry</w:t>
                            </w:r>
                          </w:p>
                          <w:p w:rsidR="00635BBE" w:rsidRPr="00D833E3" w:rsidRDefault="00635BBE" w:rsidP="00635BBE">
                            <w:pPr>
                              <w:pStyle w:val="1Header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Are you a large or smaller player within the industry?</w:t>
                            </w:r>
                          </w:p>
                          <w:p w:rsidR="00635BBE" w:rsidRPr="00D833E3" w:rsidRDefault="00635BBE" w:rsidP="00635BBE">
                            <w:pPr>
                              <w:pStyle w:val="1Header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How will you make an impact?</w:t>
                            </w:r>
                          </w:p>
                          <w:p w:rsidR="00D833E3" w:rsidRPr="00D833E3" w:rsidRDefault="00D833E3" w:rsidP="00D833E3">
                            <w:pPr>
                              <w:pStyle w:val="BasicParagraph"/>
                              <w:rPr>
                                <w:rFonts w:ascii="Segoe UI" w:hAnsi="Segoe UI" w:cs="Segoe UI"/>
                                <w:sz w:val="10"/>
                                <w:szCs w:val="10"/>
                              </w:rPr>
                            </w:pPr>
                          </w:p>
                          <w:p w:rsidR="00635BBE" w:rsidRPr="00D833E3" w:rsidRDefault="00635BBE" w:rsidP="00635BBE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Organizational Matters:</w:t>
                            </w:r>
                          </w:p>
                          <w:p w:rsidR="00635BBE" w:rsidRPr="00D833E3" w:rsidRDefault="00635BBE" w:rsidP="00635BBE">
                            <w:pPr>
                              <w:pStyle w:val="Subhead1"/>
                              <w:numPr>
                                <w:ilvl w:val="0"/>
                                <w:numId w:val="9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Business Structure, Management, and Personnel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80"/>
                                <w:tab w:val="left" w:pos="96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Legal Structure: What is/will your business structure and when did/will you register with the Secretary of State?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80"/>
                                <w:tab w:val="left" w:pos="96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Management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What is your business and management experi</w:t>
                            </w:r>
                            <w:r w:rsidR="00BB0412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ence? Describe your education (F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ormal and informal) Are you physically suited to the job?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spacing w:line="240" w:lineRule="auto"/>
                              <w:ind w:left="198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ii.</w:t>
                            </w: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ab/>
                              <w:t xml:space="preserve"> List any other management positions within the business and their job responsibilities.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80"/>
                                <w:tab w:val="left" w:pos="96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Personnel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Describe your organiz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ational structure and include 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brief 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job 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description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B0412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(I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nclude a chart if necessary). 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Describe personnel needs for the next three years. List the skill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 your employees must have, especially professional needs. (</w:t>
                            </w:r>
                            <w:r w:rsidR="00BB0412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i</w:t>
                            </w:r>
                            <w:r w:rsidR="00186A7D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.e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="00067C1E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 engineers).  Discuss whether you will train your employees; hire only trained workers, use part-time help or independent contractors. 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List proposed salaries and wages. Are they consistent with the industry norm?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80"/>
                                <w:tab w:val="left" w:pos="96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Outside Services/Advisors</w:t>
                            </w:r>
                          </w:p>
                          <w:p w:rsidR="00635BBE" w:rsidRPr="00D833E3" w:rsidRDefault="00E616E5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480"/>
                                <w:tab w:val="left" w:pos="960"/>
                                <w:tab w:val="left" w:pos="144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List 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management resources </w:t>
                            </w:r>
                            <w:r w:rsid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that are available</w:t>
                            </w:r>
                            <w:r w:rsidR="00BB0412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 (A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ccountant, lawyer, SBA, SCORE, SBDC</w:t>
                            </w: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,</w:t>
                            </w:r>
                            <w:r w:rsidR="00BB0412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 etc.</w:t>
                            </w:r>
                            <w:r w:rsidR="00635BBE"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).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80"/>
                                <w:tab w:val="left" w:pos="96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53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Risk Management/Licenses and Permits: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Is your business name registered with the appropriate state and local agencies?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What other licenses or permits will you need? Have you applied for them?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State how you will be affected by local zoning regulations.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Describe your potential busine</w:t>
                            </w:r>
                            <w:r w:rsidR="00E616E5"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ss risks and </w:t>
                            </w: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what insurance coverage you will purchase.</w:t>
                            </w:r>
                          </w:p>
                          <w:p w:rsidR="00D833E3" w:rsidRPr="00D833E3" w:rsidRDefault="00D833E3" w:rsidP="00D833E3">
                            <w:pPr>
                              <w:pStyle w:val="BasicParagraph"/>
                              <w:rPr>
                                <w:rFonts w:ascii="Segoe UI" w:hAnsi="Segoe UI" w:cs="Segoe UI"/>
                                <w:sz w:val="10"/>
                                <w:szCs w:val="10"/>
                              </w:rPr>
                            </w:pPr>
                          </w:p>
                          <w:p w:rsidR="00635BBE" w:rsidRPr="00D833E3" w:rsidRDefault="00635BBE" w:rsidP="00635BBE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Marketing Plan:</w:t>
                            </w:r>
                          </w:p>
                          <w:p w:rsidR="00635BBE" w:rsidRPr="00D833E3" w:rsidRDefault="00635BBE" w:rsidP="00635BBE">
                            <w:pPr>
                              <w:pStyle w:val="Subhead1"/>
                              <w:numPr>
                                <w:ilvl w:val="0"/>
                                <w:numId w:val="16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Products/Services</w:t>
                            </w:r>
                          </w:p>
                          <w:p w:rsidR="00635BBE" w:rsidRPr="00D833E3" w:rsidRDefault="00635BBE" w:rsidP="00635BBE">
                            <w:pPr>
                              <w:pStyle w:val="IndentedParagraphLetter"/>
                              <w:numPr>
                                <w:ilvl w:val="0"/>
                                <w:numId w:val="17"/>
                              </w:numPr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What is your product or service? 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9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What are the benefits to the customer?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9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Discuss the seasonality of your business/industry and how it relates to what you are doing.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99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after="144"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Discuss your plans for future products/services.</w:t>
                            </w:r>
                          </w:p>
                          <w:p w:rsidR="00635BBE" w:rsidRPr="00D833E3" w:rsidRDefault="00635BBE" w:rsidP="00635BBE">
                            <w:pPr>
                              <w:pStyle w:val="Subhead1"/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 w:hanging="36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B.    Market Analysis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9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Customer Analysis: Explain who needs your product/service, and how you plan to reach them. Describe the geographic, demographic and psychographic parameters or your target market groups.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9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Competitive Analysis 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6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Who are your competitors? What are their strengths and weaknesses? What are yours? Who are the strongest competitors?  Ho</w:t>
                            </w:r>
                            <w:r w:rsidR="00BE07E2"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w likely is it that new competitors</w:t>
                            </w: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 will enter your market?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6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How can you serve the market </w:t>
                            </w:r>
                            <w:r w:rsidR="00BB0412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better than your competition? (S</w:t>
                            </w: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ervice, quality, hours) 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9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Market Potential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Current trade area description. In what area do you operate?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Market Size and Trends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162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What market do you intend to serve? </w:t>
                            </w:r>
                          </w:p>
                          <w:p w:rsidR="00635BBE" w:rsidRPr="00D833E3" w:rsidRDefault="00635BBE" w:rsidP="00635BBE">
                            <w:pPr>
                              <w:pStyle w:val="BodyCopy"/>
                              <w:widowControl/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162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What is the present size and growth of the market?  Document your sources.</w:t>
                            </w:r>
                          </w:p>
                          <w:p w:rsidR="007867D4" w:rsidRPr="00D833E3" w:rsidRDefault="00635BBE" w:rsidP="007867D4">
                            <w:pPr>
                              <w:pStyle w:val="BodyCopy"/>
                              <w:widowControl/>
                              <w:numPr>
                                <w:ilvl w:val="1"/>
                                <w:numId w:val="22"/>
                              </w:numPr>
                              <w:tabs>
                                <w:tab w:val="left" w:pos="162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What percent of the market will you have now and in the future? How quickly can you reach that percentage?</w:t>
                            </w:r>
                            <w:r w:rsidR="00BB0412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 (D</w:t>
                            </w:r>
                            <w:r w:rsidRPr="00D833E3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ocument sources)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D9542" id="Text Box 65" o:spid="_x0000_s1039" type="#_x0000_t202" style="position:absolute;margin-left:7.5pt;margin-top:19.9pt;width:564.75pt;height:68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DGhA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" stroked="f">
                <v:textbox>
                  <w:txbxContent>
                    <w:p w:rsidR="00635BBE" w:rsidRPr="00D833E3" w:rsidRDefault="00635BBE" w:rsidP="00635BBE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Industry Background Information/Research:</w:t>
                      </w:r>
                    </w:p>
                    <w:p w:rsidR="00635BBE" w:rsidRPr="00D833E3" w:rsidRDefault="00586BBA" w:rsidP="00635BBE">
                      <w:pPr>
                        <w:pStyle w:val="IndentedParagraphLetter"/>
                        <w:numPr>
                          <w:ilvl w:val="0"/>
                          <w:numId w:val="7"/>
                        </w:numPr>
                        <w:spacing w:line="240" w:lineRule="auto"/>
                        <w:ind w:left="10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Industry Size, Trends and D</w:t>
                      </w:r>
                      <w:r w:rsidR="00635BBE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escription</w:t>
                      </w:r>
                      <w:r w:rsidR="00635BBE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ab/>
                      </w:r>
                    </w:p>
                    <w:p w:rsidR="00635BBE" w:rsidRPr="00D833E3" w:rsidRDefault="007B1368" w:rsidP="00635BBE">
                      <w:pPr>
                        <w:pStyle w:val="IndentedParagraphLetter"/>
                        <w:numPr>
                          <w:ilvl w:val="0"/>
                          <w:numId w:val="5"/>
                        </w:numPr>
                        <w:spacing w:line="240" w:lineRule="auto"/>
                        <w:ind w:left="153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Describe your industry</w:t>
                      </w:r>
                      <w:r w:rsidR="00635BBE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and its </w:t>
                      </w:r>
                      <w:r w:rsidR="00586BBA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history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:rsidR="00635BBE" w:rsidRPr="00D833E3" w:rsidRDefault="00586BBA" w:rsidP="00635BBE">
                      <w:pPr>
                        <w:pStyle w:val="IndentedParagraphLetter"/>
                        <w:numPr>
                          <w:ilvl w:val="0"/>
                          <w:numId w:val="5"/>
                        </w:numPr>
                        <w:spacing w:line="240" w:lineRule="auto"/>
                        <w:ind w:left="153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Describe th</w:t>
                      </w:r>
                      <w:r w:rsidR="00635BBE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e industry</w:t>
                      </w:r>
                      <w:r w:rsidR="007B1368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’s size, </w:t>
                      </w:r>
                      <w:r w:rsidR="00635BBE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current/future trends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.</w:t>
                      </w:r>
                      <w:r w:rsidR="00635BBE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35BBE" w:rsidRPr="00D833E3" w:rsidRDefault="00586BBA" w:rsidP="00635BBE">
                      <w:pPr>
                        <w:pStyle w:val="IndentedParagraphLetter"/>
                        <w:numPr>
                          <w:ilvl w:val="0"/>
                          <w:numId w:val="5"/>
                        </w:numPr>
                        <w:spacing w:line="240" w:lineRule="auto"/>
                        <w:ind w:left="153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Explain how </w:t>
                      </w:r>
                      <w:r w:rsidR="00635BBE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the current economic conditions 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will affect your business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7"/>
                        </w:numPr>
                        <w:spacing w:line="240" w:lineRule="auto"/>
                        <w:ind w:left="10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Business Fit in the Industry</w:t>
                      </w:r>
                    </w:p>
                    <w:p w:rsidR="00635BBE" w:rsidRPr="00D833E3" w:rsidRDefault="00635BBE" w:rsidP="00635BBE">
                      <w:pPr>
                        <w:pStyle w:val="1Header"/>
                        <w:numPr>
                          <w:ilvl w:val="0"/>
                          <w:numId w:val="8"/>
                        </w:numPr>
                        <w:spacing w:line="240" w:lineRule="auto"/>
                        <w:ind w:left="153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Are you a large or smaller player within the industry?</w:t>
                      </w:r>
                    </w:p>
                    <w:p w:rsidR="00635BBE" w:rsidRPr="00D833E3" w:rsidRDefault="00635BBE" w:rsidP="00635BBE">
                      <w:pPr>
                        <w:pStyle w:val="1Header"/>
                        <w:numPr>
                          <w:ilvl w:val="0"/>
                          <w:numId w:val="8"/>
                        </w:numPr>
                        <w:spacing w:line="240" w:lineRule="auto"/>
                        <w:ind w:left="153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How will you make an impact?</w:t>
                      </w:r>
                    </w:p>
                    <w:p w:rsidR="00D833E3" w:rsidRPr="00D833E3" w:rsidRDefault="00D833E3" w:rsidP="00D833E3">
                      <w:pPr>
                        <w:pStyle w:val="BasicParagraph"/>
                        <w:rPr>
                          <w:rFonts w:ascii="Segoe UI" w:hAnsi="Segoe UI" w:cs="Segoe UI"/>
                          <w:sz w:val="10"/>
                          <w:szCs w:val="10"/>
                        </w:rPr>
                      </w:pPr>
                    </w:p>
                    <w:p w:rsidR="00635BBE" w:rsidRPr="00D833E3" w:rsidRDefault="00635BBE" w:rsidP="00635BBE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Organizational Matters:</w:t>
                      </w:r>
                    </w:p>
                    <w:p w:rsidR="00635BBE" w:rsidRPr="00D833E3" w:rsidRDefault="00635BBE" w:rsidP="00635BBE">
                      <w:pPr>
                        <w:pStyle w:val="Subhead1"/>
                        <w:numPr>
                          <w:ilvl w:val="0"/>
                          <w:numId w:val="9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Business Structure, Management, and Personnel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0"/>
                        </w:numPr>
                        <w:tabs>
                          <w:tab w:val="left" w:pos="48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Legal Structure: What is/will your business structure and when did/will you register with the Secretary of State?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0"/>
                        </w:numPr>
                        <w:tabs>
                          <w:tab w:val="left" w:pos="48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53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Management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1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What is your business and management experi</w:t>
                      </w:r>
                      <w:r w:rsidR="00BB0412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ence? Describe your education (F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ormal and informal) Are you physically suited to the job?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spacing w:line="240" w:lineRule="auto"/>
                        <w:ind w:left="198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ii.</w:t>
                      </w: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ab/>
                        <w:t xml:space="preserve"> List any other management positions within the business and their job responsibilities.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0"/>
                        </w:numPr>
                        <w:tabs>
                          <w:tab w:val="left" w:pos="48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53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Personnel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2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Describe your organiz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ational structure and include 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brief 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job 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description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BB0412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(I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nclude a chart if necessary). 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2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Describe personnel needs for the next three years. List the skill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 your employees must have, especially professional needs. (</w:t>
                      </w:r>
                      <w:r w:rsidR="00BB0412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i</w:t>
                      </w:r>
                      <w:r w:rsidR="00186A7D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.e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.</w:t>
                      </w:r>
                      <w:r w:rsidR="00067C1E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,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 engineers).  Discuss whether you will train your employees; hire only trained workers, use part-time help or independent contractors. 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2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List proposed salaries and wages. Are they consistent with the industry norm?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0"/>
                        </w:numPr>
                        <w:tabs>
                          <w:tab w:val="left" w:pos="48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53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Outside Services/Advisors</w:t>
                      </w:r>
                    </w:p>
                    <w:p w:rsidR="00635BBE" w:rsidRPr="00D833E3" w:rsidRDefault="00E616E5" w:rsidP="00635BBE">
                      <w:pPr>
                        <w:pStyle w:val="BodyCopy"/>
                        <w:widowControl/>
                        <w:numPr>
                          <w:ilvl w:val="0"/>
                          <w:numId w:val="14"/>
                        </w:numPr>
                        <w:tabs>
                          <w:tab w:val="left" w:pos="480"/>
                          <w:tab w:val="left" w:pos="960"/>
                          <w:tab w:val="left" w:pos="144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List </w:t>
                      </w:r>
                      <w:r w:rsidR="00635BBE"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management resources </w:t>
                      </w:r>
                      <w:r w:rsid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that are available</w:t>
                      </w:r>
                      <w:r w:rsidR="00BB0412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 (A</w:t>
                      </w:r>
                      <w:r w:rsidR="00635BBE"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ccountant, lawyer, SBA, SCORE, SBDC</w:t>
                      </w: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,</w:t>
                      </w:r>
                      <w:r w:rsidR="00BB0412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 etc.</w:t>
                      </w:r>
                      <w:r w:rsidR="00635BBE"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).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0"/>
                        </w:numPr>
                        <w:tabs>
                          <w:tab w:val="left" w:pos="480"/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53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Risk Management/Licenses and Permits: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5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Is your business name registered with the appropriate state and local agencies?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5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What other licenses or permits will you need? Have you applied for them?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5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State how you will be affected by local zoning regulations.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5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Describe your potential busine</w:t>
                      </w:r>
                      <w:r w:rsidR="00E616E5"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ss risks and </w:t>
                      </w: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what insurance coverage you will purchase.</w:t>
                      </w:r>
                    </w:p>
                    <w:p w:rsidR="00D833E3" w:rsidRPr="00D833E3" w:rsidRDefault="00D833E3" w:rsidP="00D833E3">
                      <w:pPr>
                        <w:pStyle w:val="BasicParagraph"/>
                        <w:rPr>
                          <w:rFonts w:ascii="Segoe UI" w:hAnsi="Segoe UI" w:cs="Segoe UI"/>
                          <w:sz w:val="10"/>
                          <w:szCs w:val="10"/>
                        </w:rPr>
                      </w:pPr>
                    </w:p>
                    <w:p w:rsidR="00635BBE" w:rsidRPr="00D833E3" w:rsidRDefault="00635BBE" w:rsidP="00635BBE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Marketing Plan:</w:t>
                      </w:r>
                    </w:p>
                    <w:p w:rsidR="00635BBE" w:rsidRPr="00D833E3" w:rsidRDefault="00635BBE" w:rsidP="00635BBE">
                      <w:pPr>
                        <w:pStyle w:val="Subhead1"/>
                        <w:numPr>
                          <w:ilvl w:val="0"/>
                          <w:numId w:val="16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Products/Services</w:t>
                      </w:r>
                    </w:p>
                    <w:p w:rsidR="00635BBE" w:rsidRPr="00D833E3" w:rsidRDefault="00635BBE" w:rsidP="00635BBE">
                      <w:pPr>
                        <w:pStyle w:val="IndentedParagraphLetter"/>
                        <w:numPr>
                          <w:ilvl w:val="0"/>
                          <w:numId w:val="17"/>
                        </w:numPr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What is your product or service? 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99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What are the benefits to the customer?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99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Discuss the seasonality of your business/industry and how it relates to what you are doing.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7"/>
                        </w:numPr>
                        <w:tabs>
                          <w:tab w:val="left" w:pos="99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after="144"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Discuss your plans for future products/services.</w:t>
                      </w:r>
                    </w:p>
                    <w:p w:rsidR="00635BBE" w:rsidRPr="00D833E3" w:rsidRDefault="00635BBE" w:rsidP="00635BBE">
                      <w:pPr>
                        <w:pStyle w:val="Subhead1"/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 w:hanging="36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B.    Market Analysis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99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Customer Analysis: Explain who needs your product/service, and how you plan to reach them. Describe the geographic, demographic and psychographic parameters or your target market groups.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99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Competitive Analysis 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9"/>
                        </w:numPr>
                        <w:tabs>
                          <w:tab w:val="left" w:pos="16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Who are your competitors? What are their strengths and weaknesses? What are yours? Who are the strongest competitors?  Ho</w:t>
                      </w:r>
                      <w:r w:rsidR="00BE07E2"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w likely is it that new competitors</w:t>
                      </w: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 will enter your market?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9"/>
                        </w:numPr>
                        <w:tabs>
                          <w:tab w:val="left" w:pos="16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How can you serve the market </w:t>
                      </w:r>
                      <w:r w:rsidR="00BB0412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better than your competition? (S</w:t>
                      </w: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ervice, quality, hours) 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18"/>
                        </w:numPr>
                        <w:tabs>
                          <w:tab w:val="left" w:pos="99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Market Potential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21"/>
                        </w:numPr>
                        <w:tabs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Current trade area description. In what area do you operate?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0"/>
                          <w:numId w:val="21"/>
                        </w:numPr>
                        <w:tabs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Market Size and Trends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1"/>
                          <w:numId w:val="22"/>
                        </w:numPr>
                        <w:tabs>
                          <w:tab w:val="left" w:pos="162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What market do you intend to serve? </w:t>
                      </w:r>
                    </w:p>
                    <w:p w:rsidR="00635BBE" w:rsidRPr="00D833E3" w:rsidRDefault="00635BBE" w:rsidP="00635BBE">
                      <w:pPr>
                        <w:pStyle w:val="BodyCopy"/>
                        <w:widowControl/>
                        <w:numPr>
                          <w:ilvl w:val="1"/>
                          <w:numId w:val="22"/>
                        </w:numPr>
                        <w:tabs>
                          <w:tab w:val="left" w:pos="162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What is the present size and growth of the market?  Document your sources.</w:t>
                      </w:r>
                    </w:p>
                    <w:p w:rsidR="007867D4" w:rsidRPr="00D833E3" w:rsidRDefault="00635BBE" w:rsidP="007867D4">
                      <w:pPr>
                        <w:pStyle w:val="BodyCopy"/>
                        <w:widowControl/>
                        <w:numPr>
                          <w:ilvl w:val="1"/>
                          <w:numId w:val="22"/>
                        </w:numPr>
                        <w:tabs>
                          <w:tab w:val="left" w:pos="162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What percent of the market will you have now and in the future? How quickly can you reach that percentage?</w:t>
                      </w:r>
                      <w:r w:rsidR="00BB0412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 (D</w:t>
                      </w:r>
                      <w:r w:rsidRPr="00D833E3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ocument sources)</w:t>
                      </w:r>
                    </w:p>
                  </w:txbxContent>
                </v:textbox>
              </v:shape>
            </w:pict>
          </mc:Fallback>
        </mc:AlternateContent>
      </w: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635BBE" w:rsidRDefault="00635BBE" w:rsidP="0064625B">
      <w:pPr>
        <w:jc w:val="center"/>
      </w:pPr>
    </w:p>
    <w:p w:rsidR="00137B97" w:rsidRDefault="00067C1E" w:rsidP="0064625B">
      <w:pPr>
        <w:jc w:val="center"/>
        <w:rPr>
          <w:color w:val="404040" w:themeColor="text1" w:themeTint="BF"/>
        </w:rPr>
      </w:pPr>
      <w:r w:rsidRPr="00ED27D8">
        <w:rPr>
          <w:rFonts w:ascii="Brandon Grotesque Black"/>
          <w:noProof/>
          <w:color w:val="00337F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56F427C" wp14:editId="2856612C">
                <wp:simplePos x="0" y="0"/>
                <wp:positionH relativeFrom="column">
                  <wp:posOffset>1276350</wp:posOffset>
                </wp:positionH>
                <wp:positionV relativeFrom="paragraph">
                  <wp:posOffset>297815</wp:posOffset>
                </wp:positionV>
                <wp:extent cx="5057775" cy="361950"/>
                <wp:effectExtent l="0" t="57150" r="66675" b="9525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361950"/>
                          <a:chOff x="0" y="66675"/>
                          <a:chExt cx="5057775" cy="361950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505777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7C1E" w:rsidRPr="00ED27D8" w:rsidRDefault="00067C1E" w:rsidP="00067C1E">
                              <w:pPr>
                                <w:jc w:val="center"/>
                                <w:rPr>
                                  <w:rFonts w:ascii="Segoe UI" w:hAnsi="Segoe UI" w:cs="Segoe UI"/>
                                  <w:b/>
                                  <w:color w:val="00337F"/>
                                  <w:sz w:val="18"/>
                                  <w:szCs w:val="18"/>
                                </w:rPr>
                              </w:pPr>
                              <w:r w:rsidRPr="00ED27D8">
                                <w:rPr>
                                  <w:rFonts w:ascii="Segoe UI" w:hAnsi="Segoe UI" w:cs="Segoe UI"/>
                                  <w:b/>
                                  <w:color w:val="00337F"/>
                                  <w:sz w:val="18"/>
                                  <w:szCs w:val="18"/>
                                </w:rPr>
                                <w:t>(303) 326-8686   |   Aurora-SouthMetroSBDC.com   |   info@Aurora-SouthMetroSBDC.com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3" name="Straight Connector 16"/>
                        <wps:cNvCnPr/>
                        <wps:spPr>
                          <a:xfrm>
                            <a:off x="76200" y="66675"/>
                            <a:ext cx="4981575" cy="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16274E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17"/>
                        <wps:cNvCnPr/>
                        <wps:spPr>
                          <a:xfrm>
                            <a:off x="66675" y="428625"/>
                            <a:ext cx="4981575" cy="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16274E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6F427C" id="Group 61" o:spid="_x0000_s1040" style="position:absolute;left:0;text-align:left;margin-left:100.5pt;margin-top:23.45pt;width:398.25pt;height:28.5pt;z-index:251778048;mso-height-relative:margin" coordorigin=",666" coordsize="50577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">
                <v:shape id="_x0000_s1041" type="#_x0000_t202" style="position:absolute;top:1333;width:50577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067C1E" w:rsidRPr="00ED27D8" w:rsidRDefault="00067C1E" w:rsidP="00067C1E">
                        <w:pPr>
                          <w:jc w:val="center"/>
                          <w:rPr>
                            <w:rFonts w:ascii="Segoe UI" w:hAnsi="Segoe UI" w:cs="Segoe UI"/>
                            <w:b/>
                            <w:color w:val="00337F"/>
                            <w:sz w:val="18"/>
                            <w:szCs w:val="18"/>
                          </w:rPr>
                        </w:pPr>
                        <w:r w:rsidRPr="00ED27D8">
                          <w:rPr>
                            <w:rFonts w:ascii="Segoe UI" w:hAnsi="Segoe UI" w:cs="Segoe UI"/>
                            <w:b/>
                            <w:color w:val="00337F"/>
                            <w:sz w:val="18"/>
                            <w:szCs w:val="18"/>
                          </w:rPr>
                          <w:t>(303) 326-8686   |   Aurora-SouthMetroSBDC.com   |   info@Aurora-SouthMetroSBDC.com</w:t>
                        </w:r>
                      </w:p>
                    </w:txbxContent>
                  </v:textbox>
                </v:shape>
                <v:line id="Straight Connector 16" o:spid="_x0000_s1042" style="position:absolute;visibility:visible;mso-wrap-style:square" from="762,666" to="50577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CZMMAAADbAAAADwAAAGRycy9kb3ducmV2LnhtbESPS4vCQBCE78L+h6EXvOnEJ0t0lCAI&#10;63ryAXttMm0SzfTEzGyS/feOIHgsquorarnuTCkaql1hWcFoGIEgTq0uOFNwPm0HXyCcR9ZYWiYF&#10;/+RgvfroLTHWtuUDNUefiQBhF6OC3PsqltKlORl0Q1sRB+9ia4M+yDqTusY2wE0px1E0lwYLDgs5&#10;VrTJKb0d/4yC8j5p7P5a0OH35zZN2mjXNslMqf5nlyxAeOr8O/xqf2sF8wk8v4QfIF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zQmTDAAAA2wAAAA8AAAAAAAAAAAAA&#10;AAAAoQIAAGRycy9kb3ducmV2LnhtbFBLBQYAAAAABAAEAPkAAACRAwAAAAA=&#10;" strokecolor="#16274e" strokeweight="2.75pt">
                  <v:shadow on="t" color="black" opacity="24903f" origin=",.5" offset="0,.55556mm"/>
                </v:line>
                <v:line id="Straight Connector 17" o:spid="_x0000_s1043" style="position:absolute;visibility:visible;mso-wrap-style:square" from="666,4286" to="50482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HAcIAAADcAAAADwAAAGRycy9kb3ducmV2LnhtbERPTWvCQBC9C/0PyxS86cbUFomuIRQK&#10;1Z5iBa9DdkxisrNpdpvEf+8eCj0+3vcunUwrBupdbVnBahmBIC6srrlUcP7+WGxAOI+ssbVMCu7k&#10;IN0/zXaYaDtyTsPJlyKEsEtQQeV9l0jpiooMuqXtiAN3tb1BH2BfSt3jGMJNK+MoepMGaw4NFXb0&#10;XlHRnH6NgvbnZbBft5ryy7FZZ2N0GIfsVan585RtQXia/L/4z/2pFcSbsDacCUdA7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eHAcIAAADcAAAADwAAAAAAAAAAAAAA&#10;AAChAgAAZHJzL2Rvd25yZXYueG1sUEsFBgAAAAAEAAQA+QAAAJADAAAAAA==&#10;" strokecolor="#16274e" strokeweight="2.75pt">
                  <v:shadow on="t" color="black" opacity="24903f" origin=",.5" offset="0,.55556mm"/>
                </v:line>
              </v:group>
            </w:pict>
          </mc:Fallback>
        </mc:AlternateContent>
      </w:r>
    </w:p>
    <w:p w:rsidR="00067C1E" w:rsidRPr="00854275" w:rsidRDefault="00067C1E" w:rsidP="00067C1E">
      <w:pPr>
        <w:pStyle w:val="Descriptions"/>
        <w:ind w:left="270" w:right="360"/>
        <w:rPr>
          <w:rFonts w:ascii="Segoe UI" w:hAnsi="Segoe UI" w:cs="Segoe UI"/>
          <w:b/>
          <w:bCs/>
          <w:color w:val="00337F"/>
        </w:rPr>
      </w:pPr>
      <w:r w:rsidRPr="00854275">
        <w:rPr>
          <w:rFonts w:ascii="Segoe UI" w:hAnsi="Segoe UI" w:cs="Segoe UI"/>
          <w:noProof/>
          <w:color w:val="00337F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6CD5B0" wp14:editId="2F4E813A">
                <wp:simplePos x="0" y="0"/>
                <wp:positionH relativeFrom="column">
                  <wp:posOffset>-209550</wp:posOffset>
                </wp:positionH>
                <wp:positionV relativeFrom="paragraph">
                  <wp:posOffset>194945</wp:posOffset>
                </wp:positionV>
                <wp:extent cx="7724775" cy="514350"/>
                <wp:effectExtent l="0" t="0" r="28575" b="19050"/>
                <wp:wrapThrough wrapText="bothSides">
                  <wp:wrapPolygon edited="0">
                    <wp:start x="0" y="0"/>
                    <wp:lineTo x="0" y="800"/>
                    <wp:lineTo x="20774" y="12800"/>
                    <wp:lineTo x="21414" y="21600"/>
                    <wp:lineTo x="21467" y="21600"/>
                    <wp:lineTo x="21627" y="21600"/>
                    <wp:lineTo x="21627" y="20000"/>
                    <wp:lineTo x="20082" y="0"/>
                    <wp:lineTo x="0" y="0"/>
                  </wp:wrapPolygon>
                </wp:wrapThrough>
                <wp:docPr id="6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4775" cy="514350"/>
                        </a:xfrm>
                        <a:custGeom>
                          <a:avLst/>
                          <a:gdLst>
                            <a:gd name="T0" fmla="+- 0 3761 3761"/>
                            <a:gd name="T1" fmla="*/ T0 w 7875"/>
                            <a:gd name="T2" fmla="+- 0 11001 11001"/>
                            <a:gd name="T3" fmla="*/ 11001 h 1056"/>
                            <a:gd name="T4" fmla="+- 0 11012 3761"/>
                            <a:gd name="T5" fmla="*/ T4 w 7875"/>
                            <a:gd name="T6" fmla="+- 0 11001 11001"/>
                            <a:gd name="T7" fmla="*/ 11001 h 1056"/>
                            <a:gd name="T8" fmla="+- 0 11636 3761"/>
                            <a:gd name="T9" fmla="*/ T8 w 7875"/>
                            <a:gd name="T10" fmla="+- 0 12057 11001"/>
                            <a:gd name="T11" fmla="*/ 12057 h 10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875" h="1056">
                              <a:moveTo>
                                <a:pt x="0" y="0"/>
                              </a:moveTo>
                              <a:lnTo>
                                <a:pt x="7251" y="0"/>
                              </a:lnTo>
                              <a:lnTo>
                                <a:pt x="7875" y="105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6274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67C1E" w:rsidRPr="00AB7F81" w:rsidRDefault="00067C1E" w:rsidP="00067C1E">
                            <w:pPr>
                              <w:pStyle w:val="Descriptions"/>
                              <w:ind w:left="-90"/>
                              <w:rPr>
                                <w:rFonts w:ascii="Verdana" w:hAnsi="Verdana" w:cs="Arial"/>
                                <w:b/>
                                <w:bCs/>
                                <w:color w:val="00337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D5B0" id="Freeform 60" o:spid="_x0000_s1044" style="position:absolute;left:0;text-align:left;margin-left:-16.5pt;margin-top:15.35pt;width:608.25pt;height:40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75,10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" adj="-11796480,,5400" path="m,l7251,r624,1056e" filled="f" strokecolor="#16274e" strokeweight="1pt">
                <v:stroke joinstyle="round"/>
                <v:formulas/>
                <v:path arrowok="t" o:connecttype="custom" o:connectlocs="0,5358300;7112679,5358300;7724775,5872650" o:connectangles="0,0,0" textboxrect="0,0,7875,1056"/>
                <v:textbox>
                  <w:txbxContent>
                    <w:p w:rsidR="00067C1E" w:rsidRPr="00AB7F81" w:rsidRDefault="00067C1E" w:rsidP="00067C1E">
                      <w:pPr>
                        <w:pStyle w:val="Descriptions"/>
                        <w:ind w:left="-90"/>
                        <w:rPr>
                          <w:rFonts w:ascii="Verdana" w:hAnsi="Verdana" w:cs="Arial"/>
                          <w:b/>
                          <w:bCs/>
                          <w:color w:val="00337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854275">
        <w:rPr>
          <w:rFonts w:ascii="Segoe UI" w:hAnsi="Segoe UI" w:cs="Segoe UI"/>
          <w:noProof/>
          <w:color w:val="00337F"/>
        </w:rPr>
        <w:t>SBDC Business Plan Outline</w:t>
      </w:r>
      <w:r w:rsidRPr="00854275">
        <w:rPr>
          <w:rFonts w:ascii="Segoe UI" w:hAnsi="Segoe UI" w:cs="Segoe UI"/>
          <w:bCs/>
          <w:color w:val="00337F"/>
        </w:rPr>
        <w:t xml:space="preserve"> – Page </w:t>
      </w:r>
      <w:r w:rsidRPr="00854275">
        <w:rPr>
          <w:rFonts w:ascii="Segoe UI" w:hAnsi="Segoe UI" w:cs="Segoe UI"/>
          <w:bCs/>
          <w:color w:val="00337F"/>
        </w:rPr>
        <w:t>3</w:t>
      </w:r>
    </w:p>
    <w:p w:rsidR="00137B97" w:rsidRDefault="00067C1E">
      <w:pPr>
        <w:rPr>
          <w:color w:val="404040" w:themeColor="text1" w:themeTint="BF"/>
        </w:rPr>
      </w:pPr>
      <w:r w:rsidRPr="00BD09D0"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ACD2F0" wp14:editId="43250021">
                <wp:simplePos x="0" y="0"/>
                <wp:positionH relativeFrom="column">
                  <wp:posOffset>57150</wp:posOffset>
                </wp:positionH>
                <wp:positionV relativeFrom="paragraph">
                  <wp:posOffset>233681</wp:posOffset>
                </wp:positionV>
                <wp:extent cx="7247255" cy="8191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7255" cy="819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9D0" w:rsidRPr="00B440A6" w:rsidRDefault="00BD09D0" w:rsidP="00BD09D0">
                            <w:pPr>
                              <w:pStyle w:val="Subhead1"/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 w:hanging="36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C.    Marketing Strategies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Location/Distribution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What is your business address and why did you choose that location?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Will the building/space be leased or owned? List terms and length of contract or note.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What renovations will be needed and at what cost? How will they impact your lease?</w:t>
                            </w:r>
                          </w:p>
                          <w:p w:rsidR="00BD09D0" w:rsidRPr="00B440A6" w:rsidRDefault="00D833E3" w:rsidP="00BD09D0">
                            <w:pPr>
                              <w:pStyle w:val="IndentedParagraphLetter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Describe the n</w:t>
                            </w:r>
                            <w:r w:rsidR="00BD09D0"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eighborhood (i.e. stable, changing, improving or deteriorating).  Is there any competition?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How much can your business expand before you will be forced to move or add on?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3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How will you distri</w:t>
                            </w:r>
                            <w:r w:rsidR="00BB0412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bute your product or service? (P</w:t>
                            </w: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ostal, transportation, direct mail, sales, internet)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Price/Quality Relationship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What is your pricing structure?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What features or services will you offer that will justify your price? Describe your pricing policy. 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4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How will you handle credit sales? Will you extend credit – at what terms? Will you accept major credit cards?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Packaging: How is/will your product or service be packaged?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Promotional Strategies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5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 xml:space="preserve">How will you attract and keep your </w:t>
                            </w:r>
                            <w:r w:rsidR="00D833E3"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market segment</w:t>
                            </w: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? (</w:t>
                            </w:r>
                            <w:r w:rsidR="00186A7D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S</w:t>
                            </w: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ales, advertising, public relations, etc.)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Customer Service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numPr>
                                <w:ilvl w:val="0"/>
                                <w:numId w:val="26"/>
                              </w:numPr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How will you address customer service issues?</w:t>
                            </w:r>
                          </w:p>
                          <w:p w:rsidR="00BD09D0" w:rsidRPr="00B440A6" w:rsidRDefault="00BD09D0" w:rsidP="00BD09D0">
                            <w:pPr>
                              <w:pStyle w:val="IndentedParagraphLetter"/>
                              <w:suppressAutoHyphens/>
                              <w:spacing w:line="240" w:lineRule="auto"/>
                              <w:ind w:left="1980" w:hanging="180"/>
                              <w:rPr>
                                <w:rFonts w:ascii="Segoe UI" w:hAnsi="Segoe UI" w:cs="Segoe UI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:rsidR="00BD09D0" w:rsidRPr="00B440A6" w:rsidRDefault="00B440A6" w:rsidP="00BD09D0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The Financial Plan</w:t>
                            </w: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27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Cash Flow Projections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96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Break-Even Analysis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96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Monthly Cash Flow Projections—Year One</w:t>
                            </w:r>
                            <w:r w:rsidR="00186A7D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 (D</w:t>
                            </w: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etail by month the first year, by quarter the second year and annually the third year; be sure to include notes and assumptions)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960"/>
                                <w:tab w:val="left" w:pos="1440"/>
                                <w:tab w:val="left" w:pos="1920"/>
                                <w:tab w:val="left" w:pos="2400"/>
                                <w:tab w:val="left" w:pos="2880"/>
                                <w:tab w:val="left" w:pos="3360"/>
                                <w:tab w:val="left" w:pos="3840"/>
                                <w:tab w:val="left" w:pos="4320"/>
                                <w:tab w:val="left" w:pos="4800"/>
                                <w:tab w:val="left" w:pos="5280"/>
                                <w:tab w:val="left" w:pos="5760"/>
                                <w:tab w:val="left" w:pos="6240"/>
                                <w:tab w:val="left" w:pos="67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Assumptions/Notes to Cash Flow Projections</w:t>
                            </w: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27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Financial Statements</w:t>
                            </w:r>
                          </w:p>
                          <w:p w:rsidR="00BD09D0" w:rsidRPr="00B440A6" w:rsidRDefault="00BB0412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90"/>
                                <w:tab w:val="right" w:leader="dot" w:pos="43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Projected Income Statement: (D</w:t>
                            </w:r>
                            <w:r w:rsidR="00BD09D0"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etail by month the first year; by quarter the second year and annually the third year; be sure to include notes and assumptions)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90"/>
                                <w:tab w:val="left" w:pos="1080"/>
                                <w:tab w:val="center" w:pos="6192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Projected Balance Sheet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90"/>
                                <w:tab w:val="right" w:leader="dot" w:pos="43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Statement of Owner’s Equity</w:t>
                            </w:r>
                          </w:p>
                          <w:p w:rsidR="00BD09D0" w:rsidRPr="00B440A6" w:rsidRDefault="00B440A6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990"/>
                                <w:tab w:val="right" w:leader="dot" w:pos="43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Sources and U</w:t>
                            </w:r>
                            <w:r w:rsidR="00BD09D0"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ses of Funds Statement; Capital Equipment List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tabs>
                                <w:tab w:val="left" w:pos="990"/>
                                <w:tab w:val="right" w:leader="dot" w:pos="4320"/>
                              </w:tabs>
                              <w:spacing w:line="240" w:lineRule="auto"/>
                              <w:ind w:left="144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tabs>
                                <w:tab w:val="left" w:pos="990"/>
                                <w:tab w:val="right" w:leader="dot" w:pos="4320"/>
                              </w:tabs>
                              <w:spacing w:line="240" w:lineRule="auto"/>
                              <w:ind w:left="144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For an existing business: include current Balance Sheet and Income Statements (less than 90 days old) and/or Tax Returns for the past three years.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tabs>
                                <w:tab w:val="left" w:pos="990"/>
                                <w:tab w:val="right" w:leader="dot" w:pos="4320"/>
                              </w:tabs>
                              <w:spacing w:line="240" w:lineRule="auto"/>
                              <w:ind w:left="144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27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Additional Financial Information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99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Summary of Financial Needs</w:t>
                            </w:r>
                          </w:p>
                          <w:p w:rsidR="00BD09D0" w:rsidRPr="00B440A6" w:rsidRDefault="00BD09D0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990"/>
                                <w:tab w:val="right" w:leader="dot" w:pos="43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A brief description of the management reports and statistics you will use to monitor your business.</w:t>
                            </w:r>
                          </w:p>
                          <w:p w:rsidR="00BD09D0" w:rsidRPr="00B440A6" w:rsidRDefault="00B440A6" w:rsidP="00BD09D0">
                            <w:pPr>
                              <w:pStyle w:val="BodyCopy"/>
                              <w:widowControl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990"/>
                                <w:tab w:val="right" w:leader="dot" w:pos="4320"/>
                              </w:tabs>
                              <w:spacing w:line="240" w:lineRule="auto"/>
                              <w:ind w:left="1440" w:hanging="270"/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Briefly discuss </w:t>
                            </w:r>
                            <w:r w:rsidR="00BD09D0"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how you would handle</w:t>
                            </w: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 the worst case scenario (i.e. h</w:t>
                            </w:r>
                            <w:r w:rsidR="00BD09D0"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ow </w:t>
                            </w: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to</w:t>
                            </w:r>
                            <w:r w:rsidR="00BD09D0"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 xml:space="preserve"> pay back the lo</w:t>
                            </w: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an if your business fails</w:t>
                            </w:r>
                            <w:r w:rsidR="00BD09D0"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)</w:t>
                            </w: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</w:rPr>
                              <w:t>.</w:t>
                            </w:r>
                          </w:p>
                          <w:p w:rsidR="00BD09D0" w:rsidRPr="00B440A6" w:rsidRDefault="00BD09D0" w:rsidP="00BD09D0">
                            <w:pPr>
                              <w:pStyle w:val="1Header"/>
                              <w:spacing w:line="240" w:lineRule="auto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:rsidR="00BD09D0" w:rsidRPr="00B440A6" w:rsidRDefault="00BD09D0" w:rsidP="00BD09D0">
                            <w:pPr>
                              <w:pStyle w:val="1Header"/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ind w:left="360"/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color w:val="auto"/>
                                <w:sz w:val="20"/>
                                <w:szCs w:val="20"/>
                              </w:rPr>
                              <w:t>Appendix/Supporting Documents</w:t>
                            </w: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31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Personal resumes and financial statements for all principal owners, general partners and/or officers. </w:t>
                            </w: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31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 xml:space="preserve">Letters </w:t>
                            </w:r>
                            <w:r w:rsidR="00DD4DD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of reference (A</w:t>
                            </w: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t least three business/personal references)</w:t>
                            </w: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31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Letters of intent from prospective suppliers or customers.</w:t>
                            </w: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31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Copies of all leases, contracts, agreements, deeds, patents or other legal documents.</w:t>
                            </w: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31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Any visual, brochures, pictures, etc. of your products.</w:t>
                            </w:r>
                          </w:p>
                          <w:p w:rsidR="00BD09D0" w:rsidRPr="00B440A6" w:rsidRDefault="00BD09D0" w:rsidP="00BD09D0">
                            <w:pPr>
                              <w:pStyle w:val="Subhead1"/>
                              <w:numPr>
                                <w:ilvl w:val="0"/>
                                <w:numId w:val="31"/>
                              </w:numPr>
                              <w:tabs>
                                <w:tab w:val="center" w:pos="6192"/>
                                <w:tab w:val="center" w:pos="8424"/>
                              </w:tabs>
                              <w:spacing w:before="0" w:after="0" w:line="240" w:lineRule="auto"/>
                              <w:ind w:left="1080"/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B440A6">
                              <w:rPr>
                                <w:rFonts w:ascii="Segoe UI" w:hAnsi="Segoe UI" w:cs="Segoe U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Any other information that might help your case or answer potential questions.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D2F0" id="_x0000_s1045" type="#_x0000_t202" style="position:absolute;margin-left:4.5pt;margin-top:18.4pt;width:570.65pt;height:6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" filled="f" stroked="f">
                <v:textbox>
                  <w:txbxContent>
                    <w:p w:rsidR="00BD09D0" w:rsidRPr="00B440A6" w:rsidRDefault="00BD09D0" w:rsidP="00BD09D0">
                      <w:pPr>
                        <w:pStyle w:val="Subhead1"/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 w:hanging="36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C.    Marketing Strategies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0"/>
                        </w:numPr>
                        <w:tabs>
                          <w:tab w:val="left" w:pos="48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Location/Distribution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3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What is your business address and why did you choose that location?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3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Will the building/space be leased or owned? List terms and length of contract or note.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3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What renovations will be needed and at what cost? How will they impact your lease?</w:t>
                      </w:r>
                    </w:p>
                    <w:p w:rsidR="00BD09D0" w:rsidRPr="00B440A6" w:rsidRDefault="00D833E3" w:rsidP="00BD09D0">
                      <w:pPr>
                        <w:pStyle w:val="IndentedParagraphLetter"/>
                        <w:numPr>
                          <w:ilvl w:val="0"/>
                          <w:numId w:val="23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Describe the n</w:t>
                      </w:r>
                      <w:r w:rsidR="00BD09D0"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eighborhood (i.e. stable, changing, improving or deteriorating).  Is there any competition?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3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How much can your business expand before you will be forced to move or add on?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3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How will you distri</w:t>
                      </w:r>
                      <w:r w:rsidR="00BB0412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bute your product or service? (P</w:t>
                      </w: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ostal, transportation, direct mail, sales, internet)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0"/>
                        </w:numPr>
                        <w:tabs>
                          <w:tab w:val="left" w:pos="48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Price/Quality Relationship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4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What is your pricing structure?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4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What features or services will you offer that will justify your price? Describe your pricing policy. 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4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How will you handle credit sales? Will you extend credit – at what terms? Will you accept major credit cards?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0"/>
                        </w:numPr>
                        <w:tabs>
                          <w:tab w:val="left" w:pos="48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Packaging: How is/will your product or service be packaged?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0"/>
                        </w:numPr>
                        <w:tabs>
                          <w:tab w:val="left" w:pos="48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Promotional Strategies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5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 xml:space="preserve">How will you attract and keep your </w:t>
                      </w:r>
                      <w:r w:rsidR="00D833E3"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market segment</w:t>
                      </w: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? (</w:t>
                      </w:r>
                      <w:r w:rsidR="00186A7D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S</w:t>
                      </w: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ales, advertising, public relations, etc.)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0"/>
                        </w:numPr>
                        <w:tabs>
                          <w:tab w:val="left" w:pos="48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Customer Service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numPr>
                          <w:ilvl w:val="0"/>
                          <w:numId w:val="26"/>
                        </w:numPr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How will you address customer service issues?</w:t>
                      </w:r>
                    </w:p>
                    <w:p w:rsidR="00BD09D0" w:rsidRPr="00B440A6" w:rsidRDefault="00BD09D0" w:rsidP="00BD09D0">
                      <w:pPr>
                        <w:pStyle w:val="IndentedParagraphLetter"/>
                        <w:suppressAutoHyphens/>
                        <w:spacing w:line="240" w:lineRule="auto"/>
                        <w:ind w:left="1980" w:hanging="180"/>
                        <w:rPr>
                          <w:rFonts w:ascii="Segoe UI" w:hAnsi="Segoe UI" w:cs="Segoe UI"/>
                          <w:color w:val="auto"/>
                          <w:sz w:val="10"/>
                          <w:szCs w:val="10"/>
                        </w:rPr>
                      </w:pPr>
                    </w:p>
                    <w:p w:rsidR="00BD09D0" w:rsidRPr="00B440A6" w:rsidRDefault="00B440A6" w:rsidP="00BD09D0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The Financial Plan</w:t>
                      </w: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27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Cash Flow Projections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8"/>
                        </w:numPr>
                        <w:tabs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Break-Even Analysis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8"/>
                        </w:numPr>
                        <w:tabs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Monthly Cash Flow Projections—Year One</w:t>
                      </w:r>
                      <w:r w:rsidR="00186A7D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 (D</w:t>
                      </w: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etail by month the first year, by quarter the second year and annually the third year; be sure to include notes and assumptions)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8"/>
                        </w:numPr>
                        <w:tabs>
                          <w:tab w:val="left" w:pos="960"/>
                          <w:tab w:val="left" w:pos="1440"/>
                          <w:tab w:val="left" w:pos="1920"/>
                          <w:tab w:val="left" w:pos="2400"/>
                          <w:tab w:val="left" w:pos="2880"/>
                          <w:tab w:val="left" w:pos="3360"/>
                          <w:tab w:val="left" w:pos="3840"/>
                          <w:tab w:val="left" w:pos="4320"/>
                          <w:tab w:val="left" w:pos="4800"/>
                          <w:tab w:val="left" w:pos="5280"/>
                          <w:tab w:val="left" w:pos="5760"/>
                          <w:tab w:val="left" w:pos="6240"/>
                          <w:tab w:val="left" w:pos="67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Assumptions/Notes to Cash Flow Projections</w:t>
                      </w: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27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Financial Statements</w:t>
                      </w:r>
                    </w:p>
                    <w:p w:rsidR="00BD09D0" w:rsidRPr="00B440A6" w:rsidRDefault="00BB0412" w:rsidP="00BD09D0">
                      <w:pPr>
                        <w:pStyle w:val="BodyCopy"/>
                        <w:widowControl/>
                        <w:numPr>
                          <w:ilvl w:val="0"/>
                          <w:numId w:val="29"/>
                        </w:numPr>
                        <w:tabs>
                          <w:tab w:val="left" w:pos="990"/>
                          <w:tab w:val="right" w:leader="dot" w:pos="43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Projected Income Statement: (D</w:t>
                      </w:r>
                      <w:r w:rsidR="00BD09D0"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etail by month the first year; by quarter the second year and annually the third year; be sure to include notes and assumptions)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9"/>
                        </w:numPr>
                        <w:tabs>
                          <w:tab w:val="left" w:pos="990"/>
                          <w:tab w:val="left" w:pos="1080"/>
                          <w:tab w:val="center" w:pos="6192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Projected Balance Sheet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29"/>
                        </w:numPr>
                        <w:tabs>
                          <w:tab w:val="left" w:pos="990"/>
                          <w:tab w:val="right" w:leader="dot" w:pos="43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Statement of Owner’s Equity</w:t>
                      </w:r>
                    </w:p>
                    <w:p w:rsidR="00BD09D0" w:rsidRPr="00B440A6" w:rsidRDefault="00B440A6" w:rsidP="00BD09D0">
                      <w:pPr>
                        <w:pStyle w:val="BodyCopy"/>
                        <w:widowControl/>
                        <w:numPr>
                          <w:ilvl w:val="0"/>
                          <w:numId w:val="29"/>
                        </w:numPr>
                        <w:tabs>
                          <w:tab w:val="left" w:pos="990"/>
                          <w:tab w:val="right" w:leader="dot" w:pos="43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Sources and U</w:t>
                      </w:r>
                      <w:r w:rsidR="00BD09D0"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ses of Funds Statement; Capital Equipment List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tabs>
                          <w:tab w:val="left" w:pos="990"/>
                          <w:tab w:val="right" w:leader="dot" w:pos="4320"/>
                        </w:tabs>
                        <w:spacing w:line="240" w:lineRule="auto"/>
                        <w:ind w:left="1440"/>
                        <w:rPr>
                          <w:rFonts w:ascii="Segoe UI" w:hAnsi="Segoe UI" w:cs="Segoe UI"/>
                          <w:b w:val="0"/>
                          <w:color w:val="auto"/>
                          <w:sz w:val="10"/>
                          <w:szCs w:val="10"/>
                        </w:rPr>
                      </w:pPr>
                    </w:p>
                    <w:p w:rsidR="00BD09D0" w:rsidRPr="00B440A6" w:rsidRDefault="00BD09D0" w:rsidP="00BD09D0">
                      <w:pPr>
                        <w:pStyle w:val="BodyCopy"/>
                        <w:tabs>
                          <w:tab w:val="left" w:pos="990"/>
                          <w:tab w:val="right" w:leader="dot" w:pos="4320"/>
                        </w:tabs>
                        <w:spacing w:line="240" w:lineRule="auto"/>
                        <w:ind w:left="144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For an existing business: include current Balance Sheet and Income Statements (less than 90 days old) and/or Tax Returns for the past three years.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tabs>
                          <w:tab w:val="left" w:pos="990"/>
                          <w:tab w:val="right" w:leader="dot" w:pos="4320"/>
                        </w:tabs>
                        <w:spacing w:line="240" w:lineRule="auto"/>
                        <w:ind w:left="1440"/>
                        <w:rPr>
                          <w:rFonts w:ascii="Segoe UI" w:hAnsi="Segoe UI" w:cs="Segoe UI"/>
                          <w:b w:val="0"/>
                          <w:color w:val="auto"/>
                          <w:sz w:val="10"/>
                          <w:szCs w:val="10"/>
                        </w:rPr>
                      </w:pP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27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Additional Financial Information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30"/>
                        </w:numPr>
                        <w:tabs>
                          <w:tab w:val="left" w:pos="99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Summary of Financial Needs</w:t>
                      </w:r>
                    </w:p>
                    <w:p w:rsidR="00BD09D0" w:rsidRPr="00B440A6" w:rsidRDefault="00BD09D0" w:rsidP="00BD09D0">
                      <w:pPr>
                        <w:pStyle w:val="BodyCopy"/>
                        <w:widowControl/>
                        <w:numPr>
                          <w:ilvl w:val="0"/>
                          <w:numId w:val="30"/>
                        </w:numPr>
                        <w:tabs>
                          <w:tab w:val="left" w:pos="990"/>
                          <w:tab w:val="right" w:leader="dot" w:pos="43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A brief description of the management reports and statistics you will use to monitor your business.</w:t>
                      </w:r>
                    </w:p>
                    <w:p w:rsidR="00BD09D0" w:rsidRPr="00B440A6" w:rsidRDefault="00B440A6" w:rsidP="00BD09D0">
                      <w:pPr>
                        <w:pStyle w:val="BodyCopy"/>
                        <w:widowControl/>
                        <w:numPr>
                          <w:ilvl w:val="0"/>
                          <w:numId w:val="30"/>
                        </w:numPr>
                        <w:tabs>
                          <w:tab w:val="left" w:pos="990"/>
                          <w:tab w:val="right" w:leader="dot" w:pos="4320"/>
                        </w:tabs>
                        <w:spacing w:line="240" w:lineRule="auto"/>
                        <w:ind w:left="1440" w:hanging="270"/>
                        <w:rPr>
                          <w:rFonts w:ascii="Segoe UI" w:hAnsi="Segoe UI" w:cs="Segoe UI"/>
                          <w:b w:val="0"/>
                          <w:color w:val="auto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Briefly discuss </w:t>
                      </w:r>
                      <w:r w:rsidR="00BD09D0"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how you would handle</w:t>
                      </w: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 the worst case scenario (i.e. h</w:t>
                      </w:r>
                      <w:r w:rsidR="00BD09D0"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ow </w:t>
                      </w: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to</w:t>
                      </w:r>
                      <w:r w:rsidR="00BD09D0"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 xml:space="preserve"> pay back the lo</w:t>
                      </w: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an if your business fails</w:t>
                      </w:r>
                      <w:r w:rsidR="00BD09D0"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)</w:t>
                      </w: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</w:rPr>
                        <w:t>.</w:t>
                      </w:r>
                    </w:p>
                    <w:p w:rsidR="00BD09D0" w:rsidRPr="00B440A6" w:rsidRDefault="00BD09D0" w:rsidP="00BD09D0">
                      <w:pPr>
                        <w:pStyle w:val="1Header"/>
                        <w:spacing w:line="240" w:lineRule="auto"/>
                        <w:rPr>
                          <w:rFonts w:ascii="Segoe UI" w:hAnsi="Segoe UI" w:cs="Segoe UI"/>
                          <w:b w:val="0"/>
                          <w:color w:val="auto"/>
                          <w:sz w:val="10"/>
                          <w:szCs w:val="10"/>
                        </w:rPr>
                      </w:pPr>
                    </w:p>
                    <w:p w:rsidR="00BD09D0" w:rsidRPr="00B440A6" w:rsidRDefault="00BD09D0" w:rsidP="00BD09D0">
                      <w:pPr>
                        <w:pStyle w:val="1Header"/>
                        <w:numPr>
                          <w:ilvl w:val="0"/>
                          <w:numId w:val="13"/>
                        </w:numPr>
                        <w:spacing w:line="240" w:lineRule="auto"/>
                        <w:ind w:left="360"/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color w:val="auto"/>
                          <w:sz w:val="20"/>
                          <w:szCs w:val="20"/>
                        </w:rPr>
                        <w:t>Appendix/Supporting Documents</w:t>
                      </w: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31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 xml:space="preserve">Personal resumes and financial statements for all principal owners, general partners and/or officers. </w:t>
                      </w: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31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 xml:space="preserve">Letters </w:t>
                      </w:r>
                      <w:r w:rsidR="00DD4DD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of reference (A</w:t>
                      </w: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t least three business/personal references)</w:t>
                      </w: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31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Letters of intent from prospective suppliers or customers.</w:t>
                      </w: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31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Copies of all leases, contracts, agreements, deeds, patents or other legal documents.</w:t>
                      </w: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31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Any visual, brochures, pictures, etc. of your products.</w:t>
                      </w:r>
                    </w:p>
                    <w:p w:rsidR="00BD09D0" w:rsidRPr="00B440A6" w:rsidRDefault="00BD09D0" w:rsidP="00BD09D0">
                      <w:pPr>
                        <w:pStyle w:val="Subhead1"/>
                        <w:numPr>
                          <w:ilvl w:val="0"/>
                          <w:numId w:val="31"/>
                        </w:numPr>
                        <w:tabs>
                          <w:tab w:val="center" w:pos="6192"/>
                          <w:tab w:val="center" w:pos="8424"/>
                        </w:tabs>
                        <w:spacing w:before="0" w:after="0" w:line="240" w:lineRule="auto"/>
                        <w:ind w:left="1080"/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</w:pPr>
                      <w:r w:rsidRPr="00B440A6">
                        <w:rPr>
                          <w:rFonts w:ascii="Segoe UI" w:hAnsi="Segoe UI" w:cs="Segoe UI"/>
                          <w:b w:val="0"/>
                          <w:color w:val="auto"/>
                          <w:sz w:val="20"/>
                          <w:szCs w:val="20"/>
                        </w:rPr>
                        <w:t>Any other information that might help your case or answer potential questions.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8C5E24" w:rsidRPr="007867D4" w:rsidRDefault="00E574DA" w:rsidP="0064625B">
      <w:pPr>
        <w:jc w:val="center"/>
        <w:rPr>
          <w:color w:val="404040" w:themeColor="text1" w:themeTint="BF"/>
        </w:rPr>
      </w:pPr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5B8C33D4" wp14:editId="2CAD3A89">
            <wp:simplePos x="0" y="0"/>
            <wp:positionH relativeFrom="column">
              <wp:posOffset>209550</wp:posOffset>
            </wp:positionH>
            <wp:positionV relativeFrom="paragraph">
              <wp:posOffset>8246745</wp:posOffset>
            </wp:positionV>
            <wp:extent cx="1003935" cy="449580"/>
            <wp:effectExtent l="0" t="0" r="5715" b="7620"/>
            <wp:wrapThrough wrapText="bothSides">
              <wp:wrapPolygon edited="0">
                <wp:start x="1230" y="0"/>
                <wp:lineTo x="0" y="2746"/>
                <wp:lineTo x="0" y="21051"/>
                <wp:lineTo x="21313" y="21051"/>
                <wp:lineTo x="21313" y="4576"/>
                <wp:lineTo x="13526" y="0"/>
                <wp:lineTo x="1230" y="0"/>
              </wp:wrapPolygon>
            </wp:wrapThrough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Aurora-South-Metro-SBDC(500p).f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1E">
        <w:rPr>
          <w:noProof/>
        </w:rPr>
        <w:drawing>
          <wp:anchor distT="0" distB="0" distL="114300" distR="114300" simplePos="0" relativeHeight="251786240" behindDoc="0" locked="0" layoutInCell="1" allowOverlap="1" wp14:anchorId="2230B7D3" wp14:editId="4208EA46">
            <wp:simplePos x="0" y="0"/>
            <wp:positionH relativeFrom="column">
              <wp:posOffset>6457950</wp:posOffset>
            </wp:positionH>
            <wp:positionV relativeFrom="paragraph">
              <wp:posOffset>8164195</wp:posOffset>
            </wp:positionV>
            <wp:extent cx="432435" cy="539750"/>
            <wp:effectExtent l="0" t="0" r="5715" b="0"/>
            <wp:wrapThrough wrapText="bothSides">
              <wp:wrapPolygon edited="0">
                <wp:start x="0" y="0"/>
                <wp:lineTo x="0" y="20584"/>
                <wp:lineTo x="20934" y="20584"/>
                <wp:lineTo x="20934" y="0"/>
                <wp:lineTo x="0" y="0"/>
              </wp:wrapPolygon>
            </wp:wrapThrough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SBA-PoweredBy-FINAL(400p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1E" w:rsidRPr="00ED27D8">
        <w:rPr>
          <w:rFonts w:ascii="Verdana" w:hAnsi="Verdana"/>
          <w:noProof/>
          <w:color w:val="00337F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374CE3B" wp14:editId="131887E0">
                <wp:simplePos x="0" y="0"/>
                <wp:positionH relativeFrom="column">
                  <wp:posOffset>-228600</wp:posOffset>
                </wp:positionH>
                <wp:positionV relativeFrom="paragraph">
                  <wp:posOffset>8086725</wp:posOffset>
                </wp:positionV>
                <wp:extent cx="7724775" cy="514350"/>
                <wp:effectExtent l="0" t="0" r="28575" b="19050"/>
                <wp:wrapThrough wrapText="bothSides">
                  <wp:wrapPolygon edited="0">
                    <wp:start x="0" y="0"/>
                    <wp:lineTo x="0" y="800"/>
                    <wp:lineTo x="20774" y="12800"/>
                    <wp:lineTo x="21414" y="21600"/>
                    <wp:lineTo x="21467" y="21600"/>
                    <wp:lineTo x="21627" y="21600"/>
                    <wp:lineTo x="21627" y="20000"/>
                    <wp:lineTo x="20082" y="0"/>
                    <wp:lineTo x="0" y="0"/>
                  </wp:wrapPolygon>
                </wp:wrapThrough>
                <wp:docPr id="293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24775" cy="514350"/>
                        </a:xfrm>
                        <a:custGeom>
                          <a:avLst/>
                          <a:gdLst>
                            <a:gd name="T0" fmla="+- 0 3761 3761"/>
                            <a:gd name="T1" fmla="*/ T0 w 7875"/>
                            <a:gd name="T2" fmla="+- 0 11001 11001"/>
                            <a:gd name="T3" fmla="*/ 11001 h 1056"/>
                            <a:gd name="T4" fmla="+- 0 11012 3761"/>
                            <a:gd name="T5" fmla="*/ T4 w 7875"/>
                            <a:gd name="T6" fmla="+- 0 11001 11001"/>
                            <a:gd name="T7" fmla="*/ 11001 h 1056"/>
                            <a:gd name="T8" fmla="+- 0 11636 3761"/>
                            <a:gd name="T9" fmla="*/ T8 w 7875"/>
                            <a:gd name="T10" fmla="+- 0 12057 11001"/>
                            <a:gd name="T11" fmla="*/ 12057 h 10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875" h="1056">
                              <a:moveTo>
                                <a:pt x="0" y="0"/>
                              </a:moveTo>
                              <a:lnTo>
                                <a:pt x="7251" y="0"/>
                              </a:lnTo>
                              <a:lnTo>
                                <a:pt x="7875" y="105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6274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67C1E" w:rsidRPr="00AB7F81" w:rsidRDefault="00067C1E" w:rsidP="00067C1E">
                            <w:pPr>
                              <w:pStyle w:val="Descriptions"/>
                              <w:ind w:left="-90"/>
                              <w:rPr>
                                <w:rFonts w:ascii="Verdana" w:hAnsi="Verdana" w:cs="Arial"/>
                                <w:b/>
                                <w:bCs/>
                                <w:color w:val="00337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4CE3B" id="Freeform 293" o:spid="_x0000_s1046" style="position:absolute;left:0;text-align:left;margin-left:-18pt;margin-top:636.75pt;width:608.25pt;height:4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75,10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" adj="-11796480,,5400" path="m,l7251,r624,1056e" filled="f" strokecolor="#16274e" strokeweight="1pt">
                <v:stroke joinstyle="round"/>
                <v:formulas/>
                <v:path arrowok="t" o:connecttype="custom" o:connectlocs="0,5358300;7112679,5358300;7724775,5872650" o:connectangles="0,0,0" textboxrect="0,0,7875,1056"/>
                <v:textbox>
                  <w:txbxContent>
                    <w:p w:rsidR="00067C1E" w:rsidRPr="00AB7F81" w:rsidRDefault="00067C1E" w:rsidP="00067C1E">
                      <w:pPr>
                        <w:pStyle w:val="Descriptions"/>
                        <w:ind w:left="-90"/>
                        <w:rPr>
                          <w:rFonts w:ascii="Verdana" w:hAnsi="Verdana" w:cs="Arial"/>
                          <w:b/>
                          <w:bCs/>
                          <w:color w:val="00337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67C1E" w:rsidRPr="00ED27D8">
        <w:rPr>
          <w:rFonts w:ascii="Brandon Grotesque Black"/>
          <w:noProof/>
          <w:color w:val="00337F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D67A8C8" wp14:editId="6CC2F611">
                <wp:simplePos x="0" y="0"/>
                <wp:positionH relativeFrom="column">
                  <wp:posOffset>1314450</wp:posOffset>
                </wp:positionH>
                <wp:positionV relativeFrom="paragraph">
                  <wp:posOffset>8548370</wp:posOffset>
                </wp:positionV>
                <wp:extent cx="5057775" cy="361950"/>
                <wp:effectExtent l="0" t="57150" r="66675" b="9525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361950"/>
                          <a:chOff x="0" y="66675"/>
                          <a:chExt cx="5057775" cy="361950"/>
                        </a:xfrm>
                      </wpg:grpSpPr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505777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7C1E" w:rsidRPr="00ED27D8" w:rsidRDefault="00067C1E" w:rsidP="00067C1E">
                              <w:pPr>
                                <w:jc w:val="center"/>
                                <w:rPr>
                                  <w:rFonts w:ascii="Segoe UI" w:hAnsi="Segoe UI" w:cs="Segoe UI"/>
                                  <w:b/>
                                  <w:color w:val="00337F"/>
                                  <w:sz w:val="18"/>
                                  <w:szCs w:val="18"/>
                                </w:rPr>
                              </w:pPr>
                              <w:r w:rsidRPr="00ED27D8">
                                <w:rPr>
                                  <w:rFonts w:ascii="Segoe UI" w:hAnsi="Segoe UI" w:cs="Segoe UI"/>
                                  <w:b/>
                                  <w:color w:val="00337F"/>
                                  <w:sz w:val="18"/>
                                  <w:szCs w:val="18"/>
                                </w:rPr>
                                <w:t>(303) 326-8686   |   Aurora-SouthMetroSBDC.com   |   info@Aurora-SouthMetroSBDC.com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91" name="Straight Connector 16"/>
                        <wps:cNvCnPr/>
                        <wps:spPr>
                          <a:xfrm>
                            <a:off x="76200" y="66675"/>
                            <a:ext cx="4981575" cy="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16274E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Straight Connector 17"/>
                        <wps:cNvCnPr/>
                        <wps:spPr>
                          <a:xfrm>
                            <a:off x="66675" y="428625"/>
                            <a:ext cx="4981575" cy="0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16274E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7A8C8" id="Group 289" o:spid="_x0000_s1047" style="position:absolute;left:0;text-align:left;margin-left:103.5pt;margin-top:673.1pt;width:398.25pt;height:28.5pt;z-index:251780096;mso-height-relative:margin" coordorigin=",666" coordsize="50577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">
                <v:shape id="_x0000_s1048" type="#_x0000_t202" style="position:absolute;top:1333;width:50577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<v:textbox style="mso-fit-shape-to-text:t">
                    <w:txbxContent>
                      <w:p w:rsidR="00067C1E" w:rsidRPr="00ED27D8" w:rsidRDefault="00067C1E" w:rsidP="00067C1E">
                        <w:pPr>
                          <w:jc w:val="center"/>
                          <w:rPr>
                            <w:rFonts w:ascii="Segoe UI" w:hAnsi="Segoe UI" w:cs="Segoe UI"/>
                            <w:b/>
                            <w:color w:val="00337F"/>
                            <w:sz w:val="18"/>
                            <w:szCs w:val="18"/>
                          </w:rPr>
                        </w:pPr>
                        <w:r w:rsidRPr="00ED27D8">
                          <w:rPr>
                            <w:rFonts w:ascii="Segoe UI" w:hAnsi="Segoe UI" w:cs="Segoe UI"/>
                            <w:b/>
                            <w:color w:val="00337F"/>
                            <w:sz w:val="18"/>
                            <w:szCs w:val="18"/>
                          </w:rPr>
                          <w:t>(303) 326-8686   |   Aurora-SouthMetroSBDC.com   |   info@Aurora-SouthMetroSBDC.com</w:t>
                        </w:r>
                      </w:p>
                    </w:txbxContent>
                  </v:textbox>
                </v:shape>
                <v:line id="Straight Connector 16" o:spid="_x0000_s1049" style="position:absolute;visibility:visible;mso-wrap-style:square" from="762,666" to="50577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S4QcQAAADcAAAADwAAAGRycy9kb3ducmV2LnhtbESPQWvCQBSE7wX/w/IEb3Wj1WJTVwlC&#10;Qe3JKHh9ZF+T1OzbmF2T+O/dgtDjMDPfMMt1byrRUuNKywom4wgEcWZ1ybmC0/HrdQHCeWSNlWVS&#10;cCcH69XgZYmxth0fqE19LgKEXYwKCu/rWEqXFWTQjW1NHLwf2xj0QTa51A12AW4qOY2id2mw5LBQ&#10;YE2bgrJLejMKqutba79/Szqc95dZ0kW7rk3mSo2GffIJwlPv/8PP9lYrmH5M4O9MO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VLhBxAAAANwAAAAPAAAAAAAAAAAA&#10;AAAAAKECAABkcnMvZG93bnJldi54bWxQSwUGAAAAAAQABAD5AAAAkgMAAAAA&#10;" strokecolor="#16274e" strokeweight="2.75pt">
                  <v:shadow on="t" color="black" opacity="24903f" origin=",.5" offset="0,.55556mm"/>
                </v:line>
                <v:line id="Straight Connector 17" o:spid="_x0000_s1050" style="position:absolute;visibility:visible;mso-wrap-style:square" from="666,4286" to="50482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mNsUAAADcAAAADwAAAGRycy9kb3ducmV2LnhtbESPS4vCQBCE7wv+h6EFb+vEuCsaHSUI&#10;wj5OPsBrk2mTaKYnZsYk++93FhY8FlX1FbXa9KYSLTWutKxgMo5AEGdWl5wrOB13r3MQziNrrCyT&#10;gh9ysFkPXlaYaNvxntqDz0WAsEtQQeF9nUjpsoIMurGtiYN3sY1BH2STS91gF+CmknEUzaTBksNC&#10;gTVtC8puh4dRUN2nrf2+lrQ/f93e0i767Nr0XanRsE+XIDz1/hn+b39oBfEihr8z4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YmNsUAAADcAAAADwAAAAAAAAAA&#10;AAAAAAChAgAAZHJzL2Rvd25yZXYueG1sUEsFBgAAAAAEAAQA+QAAAJMDAAAAAA==&#10;" strokecolor="#16274e" strokeweight="2.75pt">
                  <v:shadow on="t" color="black" opacity="24903f" origin=",.5" offset="0,.55556mm"/>
                </v:line>
              </v:group>
            </w:pict>
          </mc:Fallback>
        </mc:AlternateContent>
      </w:r>
      <w:r w:rsidR="00067C1E" w:rsidRPr="00067C1E">
        <w:rPr>
          <w:noProof/>
          <w:color w:val="404040" w:themeColor="text1" w:themeTint="BF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40886EC" wp14:editId="362CF190">
                <wp:simplePos x="0" y="0"/>
                <wp:positionH relativeFrom="column">
                  <wp:posOffset>1343025</wp:posOffset>
                </wp:positionH>
                <wp:positionV relativeFrom="paragraph">
                  <wp:posOffset>8068310</wp:posOffset>
                </wp:positionV>
                <wp:extent cx="50577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C1E" w:rsidRPr="00067C1E" w:rsidRDefault="00067C1E" w:rsidP="00067C1E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067C1E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 Nationally Accredited Program</w:t>
                            </w:r>
                          </w:p>
                          <w:p w:rsidR="00067C1E" w:rsidRPr="00067C1E" w:rsidRDefault="00067C1E" w:rsidP="00067C1E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 w:rsidRPr="00067C1E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Funded in part through a cooperative agreement with the U.S. Small Business Administration.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0886EC" id="_x0000_s1051" type="#_x0000_t202" style="position:absolute;left:0;text-align:left;margin-left:105.75pt;margin-top:635.3pt;width:398.25pt;height:110.6pt;z-index:251782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" filled="f" stroked="f">
                <v:textbox style="mso-fit-shape-to-text:t">
                  <w:txbxContent>
                    <w:p w:rsidR="00067C1E" w:rsidRPr="00067C1E" w:rsidRDefault="00067C1E" w:rsidP="00067C1E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067C1E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 Nationally Accredited Program</w:t>
                      </w:r>
                    </w:p>
                    <w:p w:rsidR="00067C1E" w:rsidRPr="00067C1E" w:rsidRDefault="00067C1E" w:rsidP="00067C1E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 w:rsidRPr="00067C1E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Funded in part through a cooperative agreement with the U.S. Small Business Administration.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C5E24" w:rsidRPr="007867D4" w:rsidSect="00A47CDA">
      <w:footerReference w:type="default" r:id="rId17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1C0" w:rsidRDefault="008601C0" w:rsidP="0013493A">
      <w:r>
        <w:separator/>
      </w:r>
    </w:p>
  </w:endnote>
  <w:endnote w:type="continuationSeparator" w:id="0">
    <w:p w:rsidR="008601C0" w:rsidRDefault="008601C0" w:rsidP="00134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LT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Brandon Grotesque Black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93A" w:rsidRPr="00E86910" w:rsidRDefault="0013493A" w:rsidP="00D74589">
    <w:pPr>
      <w:pStyle w:val="Foo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1C0" w:rsidRDefault="008601C0" w:rsidP="0013493A">
      <w:r>
        <w:separator/>
      </w:r>
    </w:p>
  </w:footnote>
  <w:footnote w:type="continuationSeparator" w:id="0">
    <w:p w:rsidR="008601C0" w:rsidRDefault="008601C0" w:rsidP="00134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F7461"/>
    <w:multiLevelType w:val="hybridMultilevel"/>
    <w:tmpl w:val="EB62C8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418F7"/>
    <w:multiLevelType w:val="hybridMultilevel"/>
    <w:tmpl w:val="0666DBE8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0DA2581"/>
    <w:multiLevelType w:val="hybridMultilevel"/>
    <w:tmpl w:val="D9BA5ADE"/>
    <w:lvl w:ilvl="0" w:tplc="559E196A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D71F1"/>
    <w:multiLevelType w:val="hybridMultilevel"/>
    <w:tmpl w:val="2226873E"/>
    <w:lvl w:ilvl="0" w:tplc="04090015">
      <w:start w:val="1"/>
      <w:numFmt w:val="upperLetter"/>
      <w:lvlText w:val="%1."/>
      <w:lvlJc w:val="left"/>
      <w:pPr>
        <w:ind w:left="1400" w:hanging="360"/>
      </w:pPr>
    </w:lvl>
    <w:lvl w:ilvl="1" w:tplc="04090019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 w15:restartNumberingAfterBreak="0">
    <w:nsid w:val="1F5F2763"/>
    <w:multiLevelType w:val="hybridMultilevel"/>
    <w:tmpl w:val="95EE65E6"/>
    <w:lvl w:ilvl="0" w:tplc="D39245FC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725C21"/>
    <w:multiLevelType w:val="hybridMultilevel"/>
    <w:tmpl w:val="6832A9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741F3"/>
    <w:multiLevelType w:val="hybridMultilevel"/>
    <w:tmpl w:val="963AAEC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66F6A"/>
    <w:multiLevelType w:val="hybridMultilevel"/>
    <w:tmpl w:val="2084AF38"/>
    <w:lvl w:ilvl="0" w:tplc="9734269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D576B14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7772D"/>
    <w:multiLevelType w:val="hybridMultilevel"/>
    <w:tmpl w:val="8A58CA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53868"/>
    <w:multiLevelType w:val="hybridMultilevel"/>
    <w:tmpl w:val="714871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F4143"/>
    <w:multiLevelType w:val="hybridMultilevel"/>
    <w:tmpl w:val="D048F580"/>
    <w:lvl w:ilvl="0" w:tplc="04090015">
      <w:start w:val="1"/>
      <w:numFmt w:val="upperLetter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" w15:restartNumberingAfterBreak="0">
    <w:nsid w:val="377B3B94"/>
    <w:multiLevelType w:val="hybridMultilevel"/>
    <w:tmpl w:val="BB9C069C"/>
    <w:lvl w:ilvl="0" w:tplc="559E196A">
      <w:start w:val="1"/>
      <w:numFmt w:val="lowerRoman"/>
      <w:lvlText w:val="%1."/>
      <w:lvlJc w:val="right"/>
      <w:pPr>
        <w:ind w:left="990" w:hanging="360"/>
      </w:pPr>
      <w:rPr>
        <w:rFonts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38956705"/>
    <w:multiLevelType w:val="hybridMultilevel"/>
    <w:tmpl w:val="FC9EF4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5727E"/>
    <w:multiLevelType w:val="hybridMultilevel"/>
    <w:tmpl w:val="5BD0B41E"/>
    <w:lvl w:ilvl="0" w:tplc="559E196A">
      <w:start w:val="1"/>
      <w:numFmt w:val="lowerRoman"/>
      <w:lvlText w:val="%1."/>
      <w:lvlJc w:val="right"/>
      <w:pPr>
        <w:ind w:left="1710" w:hanging="360"/>
      </w:pPr>
      <w:rPr>
        <w:rFonts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4" w15:restartNumberingAfterBreak="0">
    <w:nsid w:val="3A6D383C"/>
    <w:multiLevelType w:val="hybridMultilevel"/>
    <w:tmpl w:val="1C26417C"/>
    <w:lvl w:ilvl="0" w:tplc="04090019">
      <w:start w:val="1"/>
      <w:numFmt w:val="lowerLetter"/>
      <w:lvlText w:val="%1."/>
      <w:lvlJc w:val="left"/>
      <w:pPr>
        <w:ind w:left="1400" w:hanging="360"/>
      </w:pPr>
    </w:lvl>
    <w:lvl w:ilvl="1" w:tplc="04090019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5" w15:restartNumberingAfterBreak="0">
    <w:nsid w:val="3B7128D2"/>
    <w:multiLevelType w:val="hybridMultilevel"/>
    <w:tmpl w:val="968A97C0"/>
    <w:lvl w:ilvl="0" w:tplc="04090017">
      <w:start w:val="1"/>
      <w:numFmt w:val="lowerLetter"/>
      <w:lvlText w:val="%1)"/>
      <w:lvlJc w:val="left"/>
      <w:pPr>
        <w:ind w:left="1940" w:hanging="360"/>
      </w:pPr>
    </w:lvl>
    <w:lvl w:ilvl="1" w:tplc="04090019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16" w15:restartNumberingAfterBreak="0">
    <w:nsid w:val="3BF42FF0"/>
    <w:multiLevelType w:val="hybridMultilevel"/>
    <w:tmpl w:val="290C09AA"/>
    <w:lvl w:ilvl="0" w:tplc="04090015">
      <w:start w:val="1"/>
      <w:numFmt w:val="upperLetter"/>
      <w:lvlText w:val="%1."/>
      <w:lvlJc w:val="left"/>
      <w:pPr>
        <w:ind w:left="1400" w:hanging="360"/>
      </w:pPr>
    </w:lvl>
    <w:lvl w:ilvl="1" w:tplc="433CD32E">
      <w:start w:val="1"/>
      <w:numFmt w:val="lowerRoman"/>
      <w:lvlText w:val="%2."/>
      <w:lvlJc w:val="left"/>
      <w:pPr>
        <w:ind w:left="24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 w15:restartNumberingAfterBreak="0">
    <w:nsid w:val="43A71884"/>
    <w:multiLevelType w:val="hybridMultilevel"/>
    <w:tmpl w:val="80E429E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C34068"/>
    <w:multiLevelType w:val="hybridMultilevel"/>
    <w:tmpl w:val="8FA4E9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1D7AF4"/>
    <w:multiLevelType w:val="hybridMultilevel"/>
    <w:tmpl w:val="80524D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6051D7"/>
    <w:multiLevelType w:val="hybridMultilevel"/>
    <w:tmpl w:val="E0304ADE"/>
    <w:lvl w:ilvl="0" w:tplc="6FE65BF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60731"/>
    <w:multiLevelType w:val="hybridMultilevel"/>
    <w:tmpl w:val="060C734E"/>
    <w:lvl w:ilvl="0" w:tplc="0409001B">
      <w:start w:val="1"/>
      <w:numFmt w:val="lowerRoman"/>
      <w:lvlText w:val="%1."/>
      <w:lvlJc w:val="righ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 w15:restartNumberingAfterBreak="0">
    <w:nsid w:val="66087BB3"/>
    <w:multiLevelType w:val="hybridMultilevel"/>
    <w:tmpl w:val="A2F635C0"/>
    <w:lvl w:ilvl="0" w:tplc="0409001B">
      <w:start w:val="1"/>
      <w:numFmt w:val="lowerRoman"/>
      <w:lvlText w:val="%1."/>
      <w:lvlJc w:val="righ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 w15:restartNumberingAfterBreak="0">
    <w:nsid w:val="6B586331"/>
    <w:multiLevelType w:val="hybridMultilevel"/>
    <w:tmpl w:val="3814D54C"/>
    <w:lvl w:ilvl="0" w:tplc="0409001B">
      <w:start w:val="1"/>
      <w:numFmt w:val="lowerRoman"/>
      <w:lvlText w:val="%1."/>
      <w:lvlJc w:val="right"/>
      <w:pPr>
        <w:ind w:left="1710" w:hanging="360"/>
      </w:pPr>
      <w:rPr>
        <w:rFonts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17">
      <w:start w:val="1"/>
      <w:numFmt w:val="lowerLetter"/>
      <w:lvlText w:val="%2)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4" w15:restartNumberingAfterBreak="0">
    <w:nsid w:val="70815D54"/>
    <w:multiLevelType w:val="hybridMultilevel"/>
    <w:tmpl w:val="3C285098"/>
    <w:lvl w:ilvl="0" w:tplc="0409001B">
      <w:start w:val="1"/>
      <w:numFmt w:val="lowerRoman"/>
      <w:lvlText w:val="%1."/>
      <w:lvlJc w:val="right"/>
      <w:pPr>
        <w:ind w:left="1710" w:hanging="360"/>
      </w:pPr>
      <w:rPr>
        <w:rFonts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5" w15:restartNumberingAfterBreak="0">
    <w:nsid w:val="729C2247"/>
    <w:multiLevelType w:val="hybridMultilevel"/>
    <w:tmpl w:val="71927E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85EDF"/>
    <w:multiLevelType w:val="hybridMultilevel"/>
    <w:tmpl w:val="9DA8D19E"/>
    <w:lvl w:ilvl="0" w:tplc="04090019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7" w15:restartNumberingAfterBreak="0">
    <w:nsid w:val="757F551A"/>
    <w:multiLevelType w:val="hybridMultilevel"/>
    <w:tmpl w:val="2B3C0ADC"/>
    <w:lvl w:ilvl="0" w:tplc="04090019">
      <w:start w:val="1"/>
      <w:numFmt w:val="lowerLetter"/>
      <w:lvlText w:val="%1."/>
      <w:lvlJc w:val="left"/>
      <w:pPr>
        <w:ind w:left="1940" w:hanging="360"/>
      </w:pPr>
    </w:lvl>
    <w:lvl w:ilvl="1" w:tplc="04090019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28" w15:restartNumberingAfterBreak="0">
    <w:nsid w:val="76B01670"/>
    <w:multiLevelType w:val="hybridMultilevel"/>
    <w:tmpl w:val="D652AB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F288C"/>
    <w:multiLevelType w:val="hybridMultilevel"/>
    <w:tmpl w:val="7D5A6680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 w15:restartNumberingAfterBreak="0">
    <w:nsid w:val="79737048"/>
    <w:multiLevelType w:val="hybridMultilevel"/>
    <w:tmpl w:val="B78E37F0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F2B6110"/>
    <w:multiLevelType w:val="hybridMultilevel"/>
    <w:tmpl w:val="EE88A0D4"/>
    <w:lvl w:ilvl="0" w:tplc="EE0A86FC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3"/>
  </w:num>
  <w:num w:numId="5">
    <w:abstractNumId w:val="9"/>
  </w:num>
  <w:num w:numId="6">
    <w:abstractNumId w:val="27"/>
  </w:num>
  <w:num w:numId="7">
    <w:abstractNumId w:val="5"/>
  </w:num>
  <w:num w:numId="8">
    <w:abstractNumId w:val="8"/>
  </w:num>
  <w:num w:numId="9">
    <w:abstractNumId w:val="19"/>
  </w:num>
  <w:num w:numId="10">
    <w:abstractNumId w:val="17"/>
  </w:num>
  <w:num w:numId="11">
    <w:abstractNumId w:val="30"/>
  </w:num>
  <w:num w:numId="12">
    <w:abstractNumId w:val="4"/>
  </w:num>
  <w:num w:numId="13">
    <w:abstractNumId w:val="7"/>
  </w:num>
  <w:num w:numId="14">
    <w:abstractNumId w:val="0"/>
  </w:num>
  <w:num w:numId="15">
    <w:abstractNumId w:val="31"/>
  </w:num>
  <w:num w:numId="16">
    <w:abstractNumId w:val="6"/>
  </w:num>
  <w:num w:numId="17">
    <w:abstractNumId w:val="25"/>
  </w:num>
  <w:num w:numId="18">
    <w:abstractNumId w:val="29"/>
  </w:num>
  <w:num w:numId="19">
    <w:abstractNumId w:val="24"/>
  </w:num>
  <w:num w:numId="20">
    <w:abstractNumId w:val="1"/>
  </w:num>
  <w:num w:numId="21">
    <w:abstractNumId w:val="13"/>
  </w:num>
  <w:num w:numId="22">
    <w:abstractNumId w:val="23"/>
  </w:num>
  <w:num w:numId="23">
    <w:abstractNumId w:val="2"/>
  </w:num>
  <w:num w:numId="24">
    <w:abstractNumId w:val="11"/>
  </w:num>
  <w:num w:numId="25">
    <w:abstractNumId w:val="21"/>
  </w:num>
  <w:num w:numId="26">
    <w:abstractNumId w:val="22"/>
  </w:num>
  <w:num w:numId="27">
    <w:abstractNumId w:val="18"/>
  </w:num>
  <w:num w:numId="28">
    <w:abstractNumId w:val="12"/>
  </w:num>
  <w:num w:numId="29">
    <w:abstractNumId w:val="28"/>
  </w:num>
  <w:num w:numId="30">
    <w:abstractNumId w:val="26"/>
  </w:num>
  <w:num w:numId="31">
    <w:abstractNumId w:val="2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>
      <o:colormru v:ext="edit" colors="#00337f,#eaaf0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332D77"/>
    <w:rsid w:val="00002A7E"/>
    <w:rsid w:val="0003595C"/>
    <w:rsid w:val="00067C1E"/>
    <w:rsid w:val="000A7FCE"/>
    <w:rsid w:val="000B6954"/>
    <w:rsid w:val="001138C3"/>
    <w:rsid w:val="0013493A"/>
    <w:rsid w:val="0013750D"/>
    <w:rsid w:val="00137B97"/>
    <w:rsid w:val="001533A9"/>
    <w:rsid w:val="00166045"/>
    <w:rsid w:val="00186A7D"/>
    <w:rsid w:val="001C4F65"/>
    <w:rsid w:val="00222538"/>
    <w:rsid w:val="0026194F"/>
    <w:rsid w:val="002C093D"/>
    <w:rsid w:val="002C370E"/>
    <w:rsid w:val="002C4203"/>
    <w:rsid w:val="00332D77"/>
    <w:rsid w:val="0038636A"/>
    <w:rsid w:val="003A52B9"/>
    <w:rsid w:val="003D27B4"/>
    <w:rsid w:val="00405465"/>
    <w:rsid w:val="00413ECF"/>
    <w:rsid w:val="00420851"/>
    <w:rsid w:val="00477232"/>
    <w:rsid w:val="004E6313"/>
    <w:rsid w:val="00503E4C"/>
    <w:rsid w:val="00556D49"/>
    <w:rsid w:val="00575E15"/>
    <w:rsid w:val="005868E1"/>
    <w:rsid w:val="00586BBA"/>
    <w:rsid w:val="005A437B"/>
    <w:rsid w:val="005B412D"/>
    <w:rsid w:val="00623AFB"/>
    <w:rsid w:val="00635BBE"/>
    <w:rsid w:val="0064625B"/>
    <w:rsid w:val="00695C37"/>
    <w:rsid w:val="006B4EE6"/>
    <w:rsid w:val="006D25B6"/>
    <w:rsid w:val="006F7C83"/>
    <w:rsid w:val="007229AD"/>
    <w:rsid w:val="00742DC0"/>
    <w:rsid w:val="00756814"/>
    <w:rsid w:val="007712F8"/>
    <w:rsid w:val="007867D4"/>
    <w:rsid w:val="00791B6D"/>
    <w:rsid w:val="007A214E"/>
    <w:rsid w:val="007A5C44"/>
    <w:rsid w:val="007B1368"/>
    <w:rsid w:val="0081677D"/>
    <w:rsid w:val="00837083"/>
    <w:rsid w:val="00854275"/>
    <w:rsid w:val="008601C0"/>
    <w:rsid w:val="008716EF"/>
    <w:rsid w:val="00871871"/>
    <w:rsid w:val="008C5E24"/>
    <w:rsid w:val="008C78E7"/>
    <w:rsid w:val="008D0823"/>
    <w:rsid w:val="008E3ED3"/>
    <w:rsid w:val="008E5599"/>
    <w:rsid w:val="008E6FB6"/>
    <w:rsid w:val="009042BD"/>
    <w:rsid w:val="00961409"/>
    <w:rsid w:val="009A5068"/>
    <w:rsid w:val="009C2313"/>
    <w:rsid w:val="009F471D"/>
    <w:rsid w:val="009F67CE"/>
    <w:rsid w:val="00A1124A"/>
    <w:rsid w:val="00A47CDA"/>
    <w:rsid w:val="00A7004B"/>
    <w:rsid w:val="00A75B07"/>
    <w:rsid w:val="00A86D9B"/>
    <w:rsid w:val="00AA7760"/>
    <w:rsid w:val="00B15F5B"/>
    <w:rsid w:val="00B440A6"/>
    <w:rsid w:val="00B51B60"/>
    <w:rsid w:val="00B85F36"/>
    <w:rsid w:val="00B940BD"/>
    <w:rsid w:val="00BB0412"/>
    <w:rsid w:val="00BB1DAB"/>
    <w:rsid w:val="00BD09D0"/>
    <w:rsid w:val="00BE07E2"/>
    <w:rsid w:val="00C63046"/>
    <w:rsid w:val="00C933FB"/>
    <w:rsid w:val="00CB7412"/>
    <w:rsid w:val="00CC5020"/>
    <w:rsid w:val="00D74589"/>
    <w:rsid w:val="00D833E3"/>
    <w:rsid w:val="00D97A33"/>
    <w:rsid w:val="00DB0506"/>
    <w:rsid w:val="00DC45E7"/>
    <w:rsid w:val="00DD4DD6"/>
    <w:rsid w:val="00E574DA"/>
    <w:rsid w:val="00E616E5"/>
    <w:rsid w:val="00E86910"/>
    <w:rsid w:val="00EA1F82"/>
    <w:rsid w:val="00EF473A"/>
    <w:rsid w:val="00F022BF"/>
    <w:rsid w:val="00F178DC"/>
    <w:rsid w:val="00F535B7"/>
    <w:rsid w:val="00F6690A"/>
    <w:rsid w:val="00F92A91"/>
    <w:rsid w:val="00FF1B67"/>
    <w:rsid w:val="00FF2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00337f,#eaaf0f"/>
    </o:shapedefaults>
    <o:shapelayout v:ext="edit">
      <o:idmap v:ext="edit" data="1"/>
    </o:shapelayout>
  </w:shapeDefaults>
  <w:decimalSymbol w:val="."/>
  <w:listSeparator w:val=","/>
  <w15:docId w15:val="{404C3663-42B4-40E9-9078-5601921D0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AFB"/>
    <w:pPr>
      <w:keepNext/>
      <w:widowControl w:val="0"/>
      <w:suppressAutoHyphens/>
      <w:autoSpaceDE w:val="0"/>
      <w:autoSpaceDN w:val="0"/>
      <w:adjustRightInd w:val="0"/>
      <w:spacing w:after="101"/>
      <w:ind w:left="360"/>
      <w:contextualSpacing/>
      <w:textAlignment w:val="center"/>
      <w:outlineLvl w:val="0"/>
    </w:pPr>
    <w:rPr>
      <w:rFonts w:ascii="Verdana" w:hAnsi="Verdana" w:cs="Verdana"/>
      <w:bCs/>
      <w:i/>
      <w:color w:val="000000"/>
      <w:sz w:val="16"/>
      <w:szCs w:val="1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AFB"/>
    <w:pPr>
      <w:keepNext/>
      <w:widowControl w:val="0"/>
      <w:suppressAutoHyphens/>
      <w:autoSpaceDE w:val="0"/>
      <w:autoSpaceDN w:val="0"/>
      <w:adjustRightInd w:val="0"/>
      <w:spacing w:after="101"/>
      <w:ind w:left="360"/>
      <w:contextualSpacing/>
      <w:textAlignment w:val="center"/>
      <w:outlineLvl w:val="1"/>
    </w:pPr>
    <w:rPr>
      <w:rFonts w:ascii="Verdana" w:hAnsi="Verdana"/>
      <w:bCs/>
      <w:i/>
      <w:sz w:val="16"/>
      <w:szCs w:val="1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5E15"/>
    <w:pPr>
      <w:keepNext/>
      <w:contextualSpacing/>
      <w:jc w:val="center"/>
      <w:outlineLvl w:val="2"/>
    </w:pPr>
    <w:rPr>
      <w:rFonts w:ascii="Segoe UI" w:hAnsi="Segoe UI" w:cs="Segoe UI"/>
      <w:b/>
      <w:color w:val="943634" w:themeColor="accent2" w:themeShade="BF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47C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odyCopy">
    <w:name w:val="Body Copy"/>
    <w:basedOn w:val="Normal"/>
    <w:uiPriority w:val="99"/>
    <w:rsid w:val="00742DC0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" w:hAnsi="Verdana" w:cs="Verdana"/>
      <w:b/>
      <w:bCs/>
      <w:color w:val="8B0E04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5B"/>
    <w:rPr>
      <w:rFonts w:ascii="Tahoma" w:hAnsi="Tahoma" w:cs="Tahoma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7867D4"/>
    <w:pPr>
      <w:autoSpaceDE w:val="0"/>
      <w:autoSpaceDN w:val="0"/>
      <w:adjustRightInd w:val="0"/>
      <w:spacing w:line="241" w:lineRule="atLeast"/>
    </w:pPr>
    <w:rPr>
      <w:rFonts w:ascii="Arial" w:eastAsiaTheme="minorHAnsi" w:hAnsi="Arial" w:cs="Arial"/>
    </w:rPr>
  </w:style>
  <w:style w:type="character" w:customStyle="1" w:styleId="A2">
    <w:name w:val="A2"/>
    <w:uiPriority w:val="99"/>
    <w:rsid w:val="007867D4"/>
    <w:rPr>
      <w:b/>
      <w:bCs/>
      <w:color w:val="000000"/>
      <w:sz w:val="17"/>
      <w:szCs w:val="17"/>
    </w:rPr>
  </w:style>
  <w:style w:type="paragraph" w:styleId="BodyTextIndent">
    <w:name w:val="Body Text Indent"/>
    <w:basedOn w:val="Normal"/>
    <w:link w:val="BodyTextIndentChar"/>
    <w:uiPriority w:val="99"/>
    <w:unhideWhenUsed/>
    <w:rsid w:val="000A7FCE"/>
    <w:pPr>
      <w:widowControl w:val="0"/>
      <w:suppressAutoHyphens/>
      <w:autoSpaceDE w:val="0"/>
      <w:autoSpaceDN w:val="0"/>
      <w:adjustRightInd w:val="0"/>
      <w:spacing w:after="101"/>
      <w:ind w:left="360"/>
      <w:contextualSpacing/>
      <w:textAlignment w:val="center"/>
    </w:pPr>
    <w:rPr>
      <w:rFonts w:ascii="Verdana" w:hAnsi="Verdana" w:cs="Verdana"/>
      <w:color w:val="000000"/>
      <w:sz w:val="16"/>
      <w:szCs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A7FCE"/>
    <w:rPr>
      <w:rFonts w:ascii="Verdana" w:hAnsi="Verdana" w:cs="Verdana"/>
      <w:color w:val="000000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A7FCE"/>
    <w:pPr>
      <w:widowControl w:val="0"/>
      <w:suppressAutoHyphens/>
      <w:autoSpaceDE w:val="0"/>
      <w:autoSpaceDN w:val="0"/>
      <w:adjustRightInd w:val="0"/>
      <w:spacing w:after="101"/>
      <w:ind w:left="360"/>
      <w:contextualSpacing/>
      <w:textAlignment w:val="center"/>
    </w:pPr>
    <w:rPr>
      <w:rFonts w:ascii="Verdana" w:hAnsi="Verdan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A7FCE"/>
    <w:rPr>
      <w:rFonts w:ascii="Verdana" w:hAnsi="Verdan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23AFB"/>
    <w:rPr>
      <w:rFonts w:ascii="Verdana" w:hAnsi="Verdana" w:cs="Verdana"/>
      <w:bCs/>
      <w:i/>
      <w:color w:val="00000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23AFB"/>
    <w:rPr>
      <w:rFonts w:ascii="Verdana" w:hAnsi="Verdana"/>
      <w:bCs/>
      <w:i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49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93A"/>
  </w:style>
  <w:style w:type="paragraph" w:styleId="Footer">
    <w:name w:val="footer"/>
    <w:basedOn w:val="Normal"/>
    <w:link w:val="FooterChar"/>
    <w:uiPriority w:val="99"/>
    <w:unhideWhenUsed/>
    <w:rsid w:val="001349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93A"/>
  </w:style>
  <w:style w:type="paragraph" w:customStyle="1" w:styleId="1Header">
    <w:name w:val="#1 Header"/>
    <w:basedOn w:val="BasicParagraph"/>
    <w:next w:val="BasicParagraph"/>
    <w:uiPriority w:val="99"/>
    <w:rsid w:val="00695C37"/>
    <w:pPr>
      <w:widowControl/>
      <w:ind w:left="320" w:hanging="320"/>
    </w:pPr>
    <w:rPr>
      <w:rFonts w:ascii="Times New Roman" w:hAnsi="Times New Roman" w:cs="Times New Roman"/>
      <w:b/>
      <w:bCs/>
      <w:sz w:val="22"/>
      <w:szCs w:val="22"/>
    </w:rPr>
  </w:style>
  <w:style w:type="paragraph" w:customStyle="1" w:styleId="IndentedParagraphLetter">
    <w:name w:val="Indented Paragraph Letter"/>
    <w:basedOn w:val="BasicParagraph"/>
    <w:next w:val="BasicParagraph"/>
    <w:uiPriority w:val="99"/>
    <w:rsid w:val="00695C37"/>
    <w:pPr>
      <w:widowControl/>
      <w:ind w:left="1040" w:hanging="360"/>
    </w:pPr>
    <w:rPr>
      <w:rFonts w:ascii="Times New Roman" w:hAnsi="Times New Roman" w:cs="Times New Roman"/>
    </w:rPr>
  </w:style>
  <w:style w:type="paragraph" w:customStyle="1" w:styleId="IndentedSubParagraphNumber">
    <w:name w:val="Indented Sub Paragraph Number"/>
    <w:basedOn w:val="Normal"/>
    <w:next w:val="BasicParagraph"/>
    <w:uiPriority w:val="99"/>
    <w:rsid w:val="00695C37"/>
    <w:pPr>
      <w:autoSpaceDE w:val="0"/>
      <w:autoSpaceDN w:val="0"/>
      <w:adjustRightInd w:val="0"/>
      <w:spacing w:line="288" w:lineRule="auto"/>
      <w:ind w:left="1540" w:hanging="320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Subhead1">
    <w:name w:val="Subhead 1"/>
    <w:basedOn w:val="Normal"/>
    <w:next w:val="Normal"/>
    <w:uiPriority w:val="99"/>
    <w:rsid w:val="00695C37"/>
    <w:pPr>
      <w:keepNext/>
      <w:keepLines/>
      <w:suppressAutoHyphens/>
      <w:autoSpaceDE w:val="0"/>
      <w:autoSpaceDN w:val="0"/>
      <w:adjustRightInd w:val="0"/>
      <w:spacing w:before="144" w:after="180" w:line="280" w:lineRule="atLeast"/>
      <w:textAlignment w:val="center"/>
    </w:pPr>
    <w:rPr>
      <w:rFonts w:ascii="Futura LT Condensed" w:eastAsia="Calibri" w:hAnsi="Futura LT Condensed" w:cs="Futura LT Condensed"/>
      <w:b/>
      <w:b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575E15"/>
    <w:rPr>
      <w:rFonts w:ascii="Segoe UI" w:hAnsi="Segoe UI" w:cs="Segoe UI"/>
      <w:b/>
      <w:color w:val="943634" w:themeColor="accent2" w:themeShade="BF"/>
      <w:sz w:val="30"/>
      <w:szCs w:val="30"/>
    </w:rPr>
  </w:style>
  <w:style w:type="paragraph" w:styleId="BodyText">
    <w:name w:val="Body Text"/>
    <w:basedOn w:val="Normal"/>
    <w:link w:val="BodyTextChar"/>
    <w:uiPriority w:val="99"/>
    <w:semiHidden/>
    <w:unhideWhenUsed/>
    <w:rsid w:val="008E6F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6FB6"/>
  </w:style>
  <w:style w:type="paragraph" w:customStyle="1" w:styleId="Descriptions">
    <w:name w:val="Descriptions"/>
    <w:basedOn w:val="Normal"/>
    <w:uiPriority w:val="99"/>
    <w:rsid w:val="0038636A"/>
    <w:pPr>
      <w:autoSpaceDE w:val="0"/>
      <w:autoSpaceDN w:val="0"/>
      <w:adjustRightInd w:val="0"/>
      <w:spacing w:line="288" w:lineRule="auto"/>
      <w:textAlignment w:val="center"/>
    </w:pPr>
    <w:rPr>
      <w:rFonts w:ascii="Myriad Pro" w:eastAsiaTheme="minorHAnsi" w:hAnsi="Myriad Pro" w:cs="Myriad Pro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a.kilgore\Desktop\Training%20Calendar%20Flyer\Business%20Training%20Center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3A401-F7A0-45D6-8F86-59E2D647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Training Centers</Template>
  <TotalTime>68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STACK</Company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Kilgore, Alea</dc:creator>
  <cp:lastModifiedBy>Anderson, Frankie</cp:lastModifiedBy>
  <cp:revision>11</cp:revision>
  <cp:lastPrinted>2015-07-27T17:47:00Z</cp:lastPrinted>
  <dcterms:created xsi:type="dcterms:W3CDTF">2015-07-27T17:30:00Z</dcterms:created>
  <dcterms:modified xsi:type="dcterms:W3CDTF">2019-03-07T23:07:00Z</dcterms:modified>
</cp:coreProperties>
</file>